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AB9" w:rsidRDefault="00927AB9"/>
    <w:tbl>
      <w:tblPr>
        <w:tblW w:w="0" w:type="auto"/>
        <w:jc w:val="center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1E0"/>
      </w:tblPr>
      <w:tblGrid>
        <w:gridCol w:w="593"/>
        <w:gridCol w:w="193"/>
        <w:gridCol w:w="267"/>
        <w:gridCol w:w="369"/>
        <w:gridCol w:w="434"/>
        <w:gridCol w:w="36"/>
        <w:gridCol w:w="283"/>
        <w:gridCol w:w="15"/>
        <w:gridCol w:w="138"/>
        <w:gridCol w:w="18"/>
        <w:gridCol w:w="111"/>
        <w:gridCol w:w="154"/>
        <w:gridCol w:w="42"/>
        <w:gridCol w:w="609"/>
        <w:gridCol w:w="171"/>
        <w:gridCol w:w="755"/>
        <w:gridCol w:w="279"/>
        <w:gridCol w:w="1064"/>
        <w:gridCol w:w="139"/>
        <w:gridCol w:w="111"/>
        <w:gridCol w:w="174"/>
        <w:gridCol w:w="363"/>
        <w:gridCol w:w="207"/>
        <w:gridCol w:w="278"/>
        <w:gridCol w:w="663"/>
        <w:gridCol w:w="45"/>
        <w:gridCol w:w="284"/>
        <w:gridCol w:w="1137"/>
        <w:gridCol w:w="297"/>
      </w:tblGrid>
      <w:tr w:rsidR="00ED4968" w:rsidRPr="00ED4968" w:rsidTr="007F1FD3">
        <w:trPr>
          <w:cantSplit/>
          <w:trHeight w:val="576"/>
          <w:tblHeader/>
          <w:jc w:val="center"/>
        </w:trPr>
        <w:tc>
          <w:tcPr>
            <w:tcW w:w="9229" w:type="dxa"/>
            <w:gridSpan w:val="2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80" w:line="240" w:lineRule="auto"/>
              <w:jc w:val="center"/>
              <w:outlineLvl w:val="0"/>
              <w:rPr>
                <w:rFonts w:ascii="Cambria" w:eastAsia="Times New Roman" w:hAnsi="Cambria" w:cs="Times New Roman"/>
                <w:b/>
                <w:caps/>
                <w:spacing w:val="20"/>
                <w:sz w:val="24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b/>
                <w:caps/>
                <w:spacing w:val="20"/>
                <w:sz w:val="24"/>
                <w:szCs w:val="16"/>
              </w:rPr>
              <w:t>POTENTIAL PARTNER FORM</w:t>
            </w:r>
          </w:p>
          <w:p w:rsidR="00ED4968" w:rsidRPr="00ED4968" w:rsidRDefault="00ED4968" w:rsidP="00ED496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Form for organizations interested in networking and cooperation</w:t>
            </w: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9229" w:type="dxa"/>
            <w:gridSpan w:val="29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ED4968" w:rsidRPr="00ED4968" w:rsidRDefault="00ED4968" w:rsidP="00ED496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aps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caps/>
                <w:spacing w:val="10"/>
                <w:sz w:val="16"/>
                <w:szCs w:val="16"/>
              </w:rPr>
              <w:t>Applicant Information</w:t>
            </w: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2457" w:type="dxa"/>
            <w:gridSpan w:val="11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Name of the organization: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id w:val="1740283834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6772" w:type="dxa"/>
                <w:gridSpan w:val="18"/>
                <w:tcBorders>
                  <w:bottom w:val="single" w:sz="4" w:space="0" w:color="17365D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ED4968" w:rsidRPr="00ED4968" w:rsidTr="007F1FD3">
        <w:trPr>
          <w:cantSplit/>
          <w:trHeight w:val="230"/>
          <w:jc w:val="center"/>
        </w:trPr>
        <w:tc>
          <w:tcPr>
            <w:tcW w:w="3262" w:type="dxa"/>
            <w:gridSpan w:val="1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Date and Place of registration:</w:t>
            </w:r>
          </w:p>
          <w:sdt>
            <w:sdtPr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id w:val="-1311860931"/>
              <w:placeholder>
                <w:docPart w:val="C7F8ED0E282E49298B71A03ABBF1A13F"/>
              </w:placeholder>
              <w:showingPlcHdr/>
              <w:date>
                <w:dateFormat w:val="M/d/yyyy"/>
                <w:lid w:val="en-US"/>
                <w:storeMappedDataAs w:val="dateTime"/>
                <w:calendar w:val="gregorian"/>
              </w:date>
            </w:sdtPr>
            <w:sdtContent>
              <w:p w:rsidR="00ED4968" w:rsidRPr="00ED4968" w:rsidRDefault="00ED4968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ED4968">
                  <w:rPr>
                    <w:rStyle w:val="PlaceholderText"/>
                    <w:sz w:val="18"/>
                  </w:rPr>
                  <w:t>Click here to enter a date.</w:t>
                </w:r>
              </w:p>
            </w:sdtContent>
          </w:sdt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6"/>
              <w:szCs w:val="16"/>
            </w:rPr>
            <w:id w:val="1090204250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3263" w:type="dxa"/>
                <w:gridSpan w:val="9"/>
                <w:tcBorders>
                  <w:left w:val="single" w:sz="4" w:space="0" w:color="17365D"/>
                  <w:bottom w:val="single" w:sz="4" w:space="0" w:color="auto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941" w:type="dxa"/>
            <w:gridSpan w:val="2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Phone: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id w:val="262350976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1466" w:type="dxa"/>
                <w:gridSpan w:val="3"/>
                <w:tcBorders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9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1053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Address: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id w:val="-1863201123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5472" w:type="dxa"/>
                <w:gridSpan w:val="20"/>
                <w:tcBorders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941" w:type="dxa"/>
            <w:gridSpan w:val="2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City: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id w:val="-11689041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1466" w:type="dxa"/>
                <w:gridSpan w:val="3"/>
                <w:tcBorders>
                  <w:top w:val="single" w:sz="4" w:space="0" w:color="17365D"/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9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1053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Country</w:t>
            </w: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id w:val="33274537"/>
            <w:placeholder>
              <w:docPart w:val="DefaultPlaceholder_22675703"/>
            </w:placeholder>
            <w:showingPlcHdr/>
            <w:text/>
          </w:sdtPr>
          <w:sdtContent>
            <w:tc>
              <w:tcPr>
                <w:tcW w:w="5472" w:type="dxa"/>
                <w:gridSpan w:val="20"/>
                <w:tcBorders>
                  <w:top w:val="single" w:sz="4" w:space="0" w:color="17365D"/>
                  <w:bottom w:val="single" w:sz="4" w:space="0" w:color="auto"/>
                </w:tcBorders>
                <w:shd w:val="clear" w:color="auto" w:fill="auto"/>
                <w:vAlign w:val="center"/>
              </w:tcPr>
              <w:p w:rsidR="00ED4968" w:rsidRPr="00ED4968" w:rsidRDefault="00353767" w:rsidP="00353767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353767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986" w:type="dxa"/>
            <w:gridSpan w:val="3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ZIP Code: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id w:val="-1345858651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1421" w:type="dxa"/>
                <w:gridSpan w:val="2"/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9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7F1FD3" w:rsidRPr="00ED4968" w:rsidTr="007F1FD3">
        <w:trPr>
          <w:cantSplit/>
          <w:trHeight w:val="230"/>
          <w:jc w:val="center"/>
        </w:trPr>
        <w:tc>
          <w:tcPr>
            <w:tcW w:w="78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F1FD3" w:rsidRDefault="007F1FD3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Email: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id w:val="994847230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3402" w:type="dxa"/>
                <w:gridSpan w:val="14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  <w:p w:rsidR="007F1FD3" w:rsidRDefault="007F1FD3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7F1FD3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79" w:type="dxa"/>
            <w:shd w:val="clear" w:color="auto" w:fill="auto"/>
            <w:vAlign w:val="center"/>
          </w:tcPr>
          <w:p w:rsidR="007F1FD3" w:rsidRDefault="007F1FD3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tc>
          <w:tcPr>
            <w:tcW w:w="4465" w:type="dxa"/>
            <w:gridSpan w:val="11"/>
            <w:shd w:val="clear" w:color="auto" w:fill="auto"/>
            <w:vAlign w:val="center"/>
          </w:tcPr>
          <w:p w:rsidR="007F1FD3" w:rsidRDefault="007F1FD3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tc>
          <w:tcPr>
            <w:tcW w:w="29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F1FD3" w:rsidRPr="00ED4968" w:rsidRDefault="007F1FD3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9229" w:type="dxa"/>
            <w:gridSpan w:val="2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Field(s) of expertise (enter with keywords):</w:t>
            </w:r>
          </w:p>
        </w:tc>
      </w:tr>
      <w:tr w:rsidR="00ED4968" w:rsidRPr="00ED4968" w:rsidTr="007F1FD3">
        <w:trPr>
          <w:cantSplit/>
          <w:trHeight w:val="230"/>
          <w:jc w:val="center"/>
        </w:trPr>
        <w:sdt>
          <w:sdtPr>
            <w:rPr>
              <w:rFonts w:ascii="Cambria" w:eastAsia="Times New Roman" w:hAnsi="Cambria" w:cs="Times New Roman"/>
              <w:spacing w:val="10"/>
              <w:sz w:val="12"/>
              <w:szCs w:val="16"/>
            </w:rPr>
            <w:id w:val="-504128265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2328" w:type="dxa"/>
                <w:gridSpan w:val="9"/>
                <w:tcBorders>
                  <w:left w:val="single" w:sz="4" w:space="0" w:color="auto"/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83" w:type="dxa"/>
            <w:gridSpan w:val="3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562677473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3059" w:type="dxa"/>
                <w:gridSpan w:val="7"/>
                <w:tcBorders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85" w:type="dxa"/>
            <w:gridSpan w:val="2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1351683660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2977" w:type="dxa"/>
                <w:gridSpan w:val="7"/>
                <w:tcBorders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9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319615164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2328" w:type="dxa"/>
                <w:gridSpan w:val="9"/>
                <w:tcBorders>
                  <w:top w:val="single" w:sz="4" w:space="0" w:color="17365D"/>
                  <w:left w:val="single" w:sz="4" w:space="0" w:color="auto"/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83" w:type="dxa"/>
            <w:gridSpan w:val="3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7802847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3059" w:type="dxa"/>
                <w:gridSpan w:val="7"/>
                <w:tcBorders>
                  <w:top w:val="single" w:sz="4" w:space="0" w:color="17365D"/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85" w:type="dxa"/>
            <w:gridSpan w:val="2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-1214122492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2977" w:type="dxa"/>
                <w:gridSpan w:val="7"/>
                <w:tcBorders>
                  <w:top w:val="single" w:sz="4" w:space="0" w:color="17365D"/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9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-871770940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2328" w:type="dxa"/>
                <w:gridSpan w:val="9"/>
                <w:tcBorders>
                  <w:top w:val="single" w:sz="4" w:space="0" w:color="17365D"/>
                  <w:left w:val="single" w:sz="4" w:space="0" w:color="auto"/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83" w:type="dxa"/>
            <w:gridSpan w:val="3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716783311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3059" w:type="dxa"/>
                <w:gridSpan w:val="7"/>
                <w:tcBorders>
                  <w:top w:val="single" w:sz="4" w:space="0" w:color="17365D"/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85" w:type="dxa"/>
            <w:gridSpan w:val="2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1404185216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2977" w:type="dxa"/>
                <w:gridSpan w:val="7"/>
                <w:tcBorders>
                  <w:top w:val="single" w:sz="4" w:space="0" w:color="17365D"/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9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-562644325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2328" w:type="dxa"/>
                <w:gridSpan w:val="9"/>
                <w:tcBorders>
                  <w:top w:val="single" w:sz="4" w:space="0" w:color="17365D"/>
                  <w:left w:val="single" w:sz="4" w:space="0" w:color="auto"/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83" w:type="dxa"/>
            <w:gridSpan w:val="3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-620917272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3059" w:type="dxa"/>
                <w:gridSpan w:val="7"/>
                <w:tcBorders>
                  <w:top w:val="single" w:sz="4" w:space="0" w:color="17365D"/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85" w:type="dxa"/>
            <w:gridSpan w:val="2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-1091009422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2977" w:type="dxa"/>
                <w:gridSpan w:val="7"/>
                <w:tcBorders>
                  <w:top w:val="single" w:sz="4" w:space="0" w:color="17365D"/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29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9229" w:type="dxa"/>
            <w:gridSpan w:val="2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9229" w:type="dxa"/>
            <w:gridSpan w:val="29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D4968" w:rsidRPr="00ED4968" w:rsidRDefault="00ED4968" w:rsidP="00ED496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aps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caps/>
                <w:spacing w:val="10"/>
                <w:sz w:val="16"/>
                <w:szCs w:val="16"/>
              </w:rPr>
              <w:t xml:space="preserve">PROJECT MANAGEMENT EXPERIENCE </w:t>
            </w: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1892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Years of experience: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alias w:val="Select"/>
            <w:tag w:val="Select"/>
            <w:id w:val="-1141654306"/>
            <w:placeholder>
              <w:docPart w:val="47665309387B453499611259A42D3BEF"/>
            </w:placeholder>
            <w:dropDownList>
              <w:listItem w:displayText="less than 1" w:value="less than 1"/>
              <w:listItem w:displayText="1-3" w:value="1-3"/>
              <w:listItem w:displayText="3-5" w:value="3-5"/>
              <w:listItem w:displayText="5-8" w:value="5-8"/>
              <w:listItem w:displayText="8-10" w:value="8-10"/>
              <w:listItem w:displayText="10-15" w:value="10-15"/>
              <w:listItem w:displayText="15 and more" w:value="15 and more"/>
            </w:dropDownList>
          </w:sdtPr>
          <w:sdtContent>
            <w:tc>
              <w:tcPr>
                <w:tcW w:w="1541" w:type="dxa"/>
                <w:gridSpan w:val="9"/>
                <w:tcBorders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  <w:t>less than 1</w:t>
                </w:r>
              </w:p>
            </w:tc>
          </w:sdtContent>
        </w:sdt>
        <w:tc>
          <w:tcPr>
            <w:tcW w:w="5796" w:type="dxa"/>
            <w:gridSpan w:val="1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9229" w:type="dxa"/>
            <w:gridSpan w:val="2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Details of research projects</w:t>
            </w:r>
          </w:p>
        </w:tc>
      </w:tr>
      <w:tr w:rsidR="00ED4968" w:rsidRPr="00ED4968" w:rsidTr="007F1FD3">
        <w:trPr>
          <w:cantSplit/>
          <w:trHeight w:val="230"/>
          <w:jc w:val="center"/>
        </w:trPr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id w:val="346451384"/>
            <w:placeholder>
              <w:docPart w:val="6E1ACE83424840CAA4C603B7BBEA0F7F"/>
            </w:placeholder>
            <w:showingPlcHdr/>
          </w:sdtPr>
          <w:sdtContent>
            <w:tc>
              <w:tcPr>
                <w:tcW w:w="9229" w:type="dxa"/>
                <w:gridSpan w:val="29"/>
                <w:tcBorders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ED4968" w:rsidRPr="00ED4968" w:rsidRDefault="00927AB9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6"/>
                  </w:rPr>
                  <w:t>Click here to enter text.</w:t>
                </w:r>
              </w:p>
            </w:tc>
          </w:sdtContent>
        </w:sdt>
      </w:tr>
      <w:tr w:rsidR="00ED4968" w:rsidRPr="00ED4968" w:rsidTr="007F1FD3">
        <w:trPr>
          <w:cantSplit/>
          <w:trHeight w:val="230"/>
          <w:jc w:val="center"/>
        </w:trPr>
        <w:tc>
          <w:tcPr>
            <w:tcW w:w="1422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Project Title:</w:t>
            </w:r>
          </w:p>
        </w:tc>
        <w:tc>
          <w:tcPr>
            <w:tcW w:w="7807" w:type="dxa"/>
            <w:gridSpan w:val="25"/>
            <w:tcBorders>
              <w:bottom w:val="single" w:sz="4" w:space="0" w:color="17365D"/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88172D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sdt>
              <w:sdtPr>
                <w:rPr>
                  <w:rFonts w:ascii="Cambria" w:eastAsia="Times New Roman" w:hAnsi="Cambria" w:cs="Times New Roman"/>
                  <w:spacing w:val="10"/>
                  <w:sz w:val="10"/>
                  <w:szCs w:val="16"/>
                </w:rPr>
                <w:id w:val="281388715"/>
                <w:placeholder>
                  <w:docPart w:val="C959B882E7CD497AAA36F7320BAB08B8"/>
                </w:placeholder>
                <w:showingPlcHdr/>
                <w:text/>
              </w:sdtPr>
              <w:sdtContent>
                <w:r w:rsidR="0054057F" w:rsidRPr="0054057F">
                  <w:rPr>
                    <w:rStyle w:val="PlaceholderText"/>
                    <w:sz w:val="18"/>
                  </w:rPr>
                  <w:t>Click here to enter text.</w:t>
                </w:r>
              </w:sdtContent>
            </w:sdt>
            <w:r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0" w:name="Text1"/>
            <w:r w:rsidR="00927AB9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instrText xml:space="preserve"> FORMTEXT </w:instrText>
            </w:r>
            <w:r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r>
            <w:r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fldChar w:fldCharType="separate"/>
            </w:r>
            <w:r w:rsidR="00927AB9">
              <w:rPr>
                <w:rFonts w:ascii="Cambria" w:eastAsia="Times New Roman" w:hAnsi="Cambria" w:cs="Times New Roman"/>
                <w:noProof/>
                <w:spacing w:val="10"/>
                <w:sz w:val="16"/>
                <w:szCs w:val="16"/>
              </w:rPr>
              <w:t> </w:t>
            </w:r>
            <w:r w:rsidR="00927AB9">
              <w:rPr>
                <w:rFonts w:ascii="Cambria" w:eastAsia="Times New Roman" w:hAnsi="Cambria" w:cs="Times New Roman"/>
                <w:noProof/>
                <w:spacing w:val="10"/>
                <w:sz w:val="16"/>
                <w:szCs w:val="16"/>
              </w:rPr>
              <w:t> </w:t>
            </w:r>
            <w:r w:rsidR="00927AB9">
              <w:rPr>
                <w:rFonts w:ascii="Cambria" w:eastAsia="Times New Roman" w:hAnsi="Cambria" w:cs="Times New Roman"/>
                <w:noProof/>
                <w:spacing w:val="10"/>
                <w:sz w:val="16"/>
                <w:szCs w:val="16"/>
              </w:rPr>
              <w:t> </w:t>
            </w:r>
            <w:r w:rsidR="00927AB9">
              <w:rPr>
                <w:rFonts w:ascii="Cambria" w:eastAsia="Times New Roman" w:hAnsi="Cambria" w:cs="Times New Roman"/>
                <w:noProof/>
                <w:spacing w:val="10"/>
                <w:sz w:val="16"/>
                <w:szCs w:val="16"/>
              </w:rPr>
              <w:t> </w:t>
            </w:r>
            <w:r w:rsidR="00927AB9">
              <w:rPr>
                <w:rFonts w:ascii="Cambria" w:eastAsia="Times New Roman" w:hAnsi="Cambria" w:cs="Times New Roman"/>
                <w:noProof/>
                <w:spacing w:val="10"/>
                <w:sz w:val="16"/>
                <w:szCs w:val="16"/>
              </w:rPr>
              <w:t> </w:t>
            </w:r>
            <w:r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fldChar w:fldCharType="end"/>
            </w:r>
            <w:bookmarkEnd w:id="0"/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2346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Project Partners: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2"/>
              <w:szCs w:val="16"/>
            </w:rPr>
            <w:id w:val="-1366984712"/>
            <w:placeholder>
              <w:docPart w:val="693622966FF140DFAB4A156FD9471F1C"/>
            </w:placeholder>
            <w:showingPlcHdr/>
            <w:text/>
          </w:sdtPr>
          <w:sdtContent>
            <w:tc>
              <w:tcPr>
                <w:tcW w:w="5449" w:type="dxa"/>
                <w:gridSpan w:val="17"/>
                <w:tcBorders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1434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2346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-895587978"/>
            <w:placeholder>
              <w:docPart w:val="B035AE27D4174DFD9B9D4740498CFCB7"/>
            </w:placeholder>
            <w:showingPlcHdr/>
            <w:text/>
          </w:sdtPr>
          <w:sdtContent>
            <w:tc>
              <w:tcPr>
                <w:tcW w:w="5449" w:type="dxa"/>
                <w:gridSpan w:val="17"/>
                <w:tcBorders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1434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2346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987522787"/>
            <w:placeholder>
              <w:docPart w:val="5C39ED9704F24130A42F7C9592DFDCB5"/>
            </w:placeholder>
            <w:showingPlcHdr/>
            <w:text/>
          </w:sdtPr>
          <w:sdtContent>
            <w:tc>
              <w:tcPr>
                <w:tcW w:w="5449" w:type="dxa"/>
                <w:gridSpan w:val="17"/>
                <w:tcBorders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1434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2346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1648549861"/>
            <w:placeholder>
              <w:docPart w:val="6F3FE3BC6DD64707A02142E9F7049325"/>
            </w:placeholder>
            <w:showingPlcHdr/>
            <w:text/>
          </w:sdtPr>
          <w:sdtContent>
            <w:tc>
              <w:tcPr>
                <w:tcW w:w="5449" w:type="dxa"/>
                <w:gridSpan w:val="17"/>
                <w:tcBorders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1434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2346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sdt>
          <w:sdtPr>
            <w:rPr>
              <w:rFonts w:ascii="Cambria" w:eastAsia="Times New Roman" w:hAnsi="Cambria" w:cs="Times New Roman"/>
              <w:color w:val="808080"/>
              <w:spacing w:val="10"/>
              <w:sz w:val="12"/>
              <w:szCs w:val="16"/>
            </w:rPr>
            <w:id w:val="-923802288"/>
            <w:placeholder>
              <w:docPart w:val="4EF6C3BE8C564AB0A821C0697E11D945"/>
            </w:placeholder>
            <w:showingPlcHdr/>
            <w:text/>
          </w:sdtPr>
          <w:sdtContent>
            <w:tc>
              <w:tcPr>
                <w:tcW w:w="5449" w:type="dxa"/>
                <w:gridSpan w:val="17"/>
                <w:tcBorders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1434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9229" w:type="dxa"/>
            <w:gridSpan w:val="2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4188" w:type="dxa"/>
            <w:gridSpan w:val="16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7F1FD3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Funding Programme: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alias w:val="Institution or Programme Title"/>
            <w:tag w:val="Institution Name"/>
            <w:id w:val="-1140103010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5041" w:type="dxa"/>
                <w:gridSpan w:val="13"/>
                <w:tcBorders>
                  <w:bottom w:val="single" w:sz="4" w:space="0" w:color="17365D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</w:tr>
      <w:tr w:rsidR="00ED4968" w:rsidRPr="00ED4968" w:rsidTr="007F1FD3">
        <w:trPr>
          <w:cantSplit/>
          <w:trHeight w:val="230"/>
          <w:jc w:val="center"/>
        </w:trPr>
        <w:tc>
          <w:tcPr>
            <w:tcW w:w="2175" w:type="dxa"/>
            <w:gridSpan w:val="7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tc>
          <w:tcPr>
            <w:tcW w:w="4350" w:type="dxa"/>
            <w:gridSpan w:val="16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tc>
          <w:tcPr>
            <w:tcW w:w="2704" w:type="dxa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1856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Project Duration</w:t>
            </w:r>
          </w:p>
        </w:tc>
        <w:tc>
          <w:tcPr>
            <w:tcW w:w="797" w:type="dxa"/>
            <w:gridSpan w:val="8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From: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id w:val="1074629704"/>
            <w:placeholder>
              <w:docPart w:val="22FDE9DAFBE6427AA9713FA73DD06EC7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2878" w:type="dxa"/>
                <w:gridSpan w:val="5"/>
                <w:tcBorders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a date.</w:t>
                </w:r>
              </w:p>
            </w:tc>
          </w:sdtContent>
        </w:sdt>
        <w:tc>
          <w:tcPr>
            <w:tcW w:w="250" w:type="dxa"/>
            <w:gridSpan w:val="2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tc>
          <w:tcPr>
            <w:tcW w:w="537" w:type="dxa"/>
            <w:gridSpan w:val="2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To: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id w:val="826636712"/>
            <w:placeholder>
              <w:docPart w:val="22FDE9DAFBE6427AA9713FA73DD06EC7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2614" w:type="dxa"/>
                <w:gridSpan w:val="6"/>
                <w:tcBorders>
                  <w:bottom w:val="single" w:sz="4" w:space="0" w:color="17365D"/>
                </w:tcBorders>
                <w:shd w:val="clear" w:color="auto" w:fill="auto"/>
                <w:vAlign w:val="center"/>
              </w:tcPr>
              <w:p w:rsidR="00ED4968" w:rsidRPr="00ED4968" w:rsidRDefault="0054057F" w:rsidP="00ED4968">
                <w:pPr>
                  <w:spacing w:after="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a date.</w:t>
                </w:r>
              </w:p>
            </w:tc>
          </w:sdtContent>
        </w:sdt>
        <w:tc>
          <w:tcPr>
            <w:tcW w:w="29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2175" w:type="dxa"/>
            <w:gridSpan w:val="7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tc>
          <w:tcPr>
            <w:tcW w:w="4350" w:type="dxa"/>
            <w:gridSpan w:val="16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tc>
          <w:tcPr>
            <w:tcW w:w="2704" w:type="dxa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9229" w:type="dxa"/>
            <w:gridSpan w:val="2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9229" w:type="dxa"/>
            <w:gridSpan w:val="29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ED4968" w:rsidRPr="00ED4968" w:rsidRDefault="00ED4968" w:rsidP="00ED496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aps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caps/>
                <w:spacing w:val="10"/>
                <w:sz w:val="16"/>
                <w:szCs w:val="16"/>
              </w:rPr>
              <w:t>Do you approve public presentation of your professional information on CRCD web site:</w:t>
            </w:r>
          </w:p>
        </w:tc>
      </w:tr>
      <w:tr w:rsidR="00ED4968" w:rsidRPr="00ED4968" w:rsidTr="007F1FD3">
        <w:trPr>
          <w:cantSplit/>
          <w:trHeight w:val="230"/>
          <w:jc w:val="center"/>
        </w:trPr>
        <w:tc>
          <w:tcPr>
            <w:tcW w:w="59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YES</w:t>
            </w:r>
          </w:p>
        </w:tc>
        <w:tc>
          <w:tcPr>
            <w:tcW w:w="1753" w:type="dxa"/>
            <w:gridSpan w:val="9"/>
            <w:shd w:val="clear" w:color="auto" w:fill="auto"/>
            <w:vAlign w:val="center"/>
          </w:tcPr>
          <w:p w:rsidR="00ED4968" w:rsidRPr="00ED4968" w:rsidRDefault="0088172D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1"/>
            <w:r w:rsidR="00ED4968"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instrText xml:space="preserve"> FORMCHECKBOX </w:instrText>
            </w:r>
            <w:r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r>
            <w:r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fldChar w:fldCharType="separate"/>
            </w: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fldChar w:fldCharType="end"/>
            </w:r>
            <w:bookmarkEnd w:id="1"/>
          </w:p>
        </w:tc>
        <w:tc>
          <w:tcPr>
            <w:tcW w:w="4457" w:type="dxa"/>
            <w:gridSpan w:val="14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NO</w:t>
            </w:r>
          </w:p>
        </w:tc>
        <w:tc>
          <w:tcPr>
            <w:tcW w:w="1421" w:type="dxa"/>
            <w:gridSpan w:val="2"/>
            <w:shd w:val="clear" w:color="auto" w:fill="auto"/>
            <w:vAlign w:val="center"/>
          </w:tcPr>
          <w:p w:rsidR="00ED4968" w:rsidRPr="00ED4968" w:rsidRDefault="0088172D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 w:rsidR="00ED4968"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instrText xml:space="preserve"> FORMCHECKBOX </w:instrText>
            </w:r>
            <w:r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r>
            <w:r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fldChar w:fldCharType="separate"/>
            </w: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fldChar w:fldCharType="end"/>
            </w:r>
            <w:bookmarkEnd w:id="2"/>
          </w:p>
        </w:tc>
        <w:tc>
          <w:tcPr>
            <w:tcW w:w="29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D4968" w:rsidRPr="00ED4968" w:rsidRDefault="00ED4968" w:rsidP="00ED4968">
            <w:pPr>
              <w:spacing w:after="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576"/>
          <w:jc w:val="center"/>
        </w:trPr>
        <w:tc>
          <w:tcPr>
            <w:tcW w:w="2190" w:type="dxa"/>
            <w:gridSpan w:val="8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ED4968" w:rsidRPr="00ED4968" w:rsidRDefault="00ED4968" w:rsidP="00ED4968">
            <w:pPr>
              <w:spacing w:before="40" w:after="8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Signature of applicant: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alias w:val="Name and Surname"/>
            <w:tag w:val="Name and Surname"/>
            <w:id w:val="-1294825522"/>
            <w:placeholder>
              <w:docPart w:val="3CD69C086E59473BA0E876CB2A43F400"/>
            </w:placeholder>
            <w:showingPlcHdr/>
            <w:text/>
          </w:sdtPr>
          <w:sdtContent>
            <w:tc>
              <w:tcPr>
                <w:tcW w:w="4613" w:type="dxa"/>
                <w:gridSpan w:val="16"/>
                <w:tcBorders>
                  <w:bottom w:val="single" w:sz="4" w:space="0" w:color="17365D"/>
                </w:tcBorders>
                <w:shd w:val="clear" w:color="auto" w:fill="auto"/>
                <w:vAlign w:val="bottom"/>
              </w:tcPr>
              <w:p w:rsidR="00ED4968" w:rsidRPr="00ED4968" w:rsidRDefault="0054057F" w:rsidP="00ED4968">
                <w:pPr>
                  <w:spacing w:before="40" w:after="8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 w:rsidRPr="0054057F">
                  <w:rPr>
                    <w:rStyle w:val="PlaceholderText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708" w:type="dxa"/>
            <w:gridSpan w:val="2"/>
            <w:shd w:val="clear" w:color="auto" w:fill="auto"/>
            <w:vAlign w:val="bottom"/>
          </w:tcPr>
          <w:p w:rsidR="00ED4968" w:rsidRPr="00ED4968" w:rsidRDefault="00ED4968" w:rsidP="00ED4968">
            <w:pPr>
              <w:spacing w:before="40" w:after="8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  <w:r w:rsidRPr="00ED4968"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  <w:t>Date:</w:t>
            </w:r>
          </w:p>
        </w:tc>
        <w:sdt>
          <w:sdtPr>
            <w:rPr>
              <w:rFonts w:ascii="Cambria" w:eastAsia="Times New Roman" w:hAnsi="Cambria" w:cs="Times New Roman"/>
              <w:spacing w:val="10"/>
              <w:sz w:val="16"/>
              <w:szCs w:val="16"/>
            </w:rPr>
            <w:alias w:val="signature date"/>
            <w:id w:val="-668413578"/>
            <w:placeholder>
              <w:docPart w:val="22FDE9DAFBE6427AA9713FA73DD06EC7"/>
            </w:placeholder>
            <w:date w:fullDate="2014-12-03T00:00:00Z"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1421" w:type="dxa"/>
                <w:gridSpan w:val="2"/>
                <w:tcBorders>
                  <w:bottom w:val="single" w:sz="4" w:space="0" w:color="17365D"/>
                </w:tcBorders>
                <w:shd w:val="clear" w:color="auto" w:fill="auto"/>
                <w:vAlign w:val="bottom"/>
              </w:tcPr>
              <w:p w:rsidR="00ED4968" w:rsidRPr="00ED4968" w:rsidRDefault="007F1FD3" w:rsidP="00ED4968">
                <w:pPr>
                  <w:spacing w:before="40" w:after="80" w:line="240" w:lineRule="auto"/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</w:pPr>
                <w:r>
                  <w:rPr>
                    <w:rFonts w:ascii="Cambria" w:eastAsia="Times New Roman" w:hAnsi="Cambria" w:cs="Times New Roman"/>
                    <w:spacing w:val="10"/>
                    <w:sz w:val="16"/>
                    <w:szCs w:val="16"/>
                  </w:rPr>
                  <w:t>12/3/2014</w:t>
                </w:r>
              </w:p>
            </w:tc>
          </w:sdtContent>
        </w:sdt>
        <w:tc>
          <w:tcPr>
            <w:tcW w:w="297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ED4968" w:rsidRPr="00ED4968" w:rsidRDefault="00ED4968" w:rsidP="00ED4968">
            <w:pPr>
              <w:spacing w:before="40" w:after="8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  <w:tr w:rsidR="00ED4968" w:rsidRPr="00ED4968" w:rsidTr="007F1FD3">
        <w:trPr>
          <w:cantSplit/>
          <w:trHeight w:val="576"/>
          <w:jc w:val="center"/>
        </w:trPr>
        <w:tc>
          <w:tcPr>
            <w:tcW w:w="2190" w:type="dxa"/>
            <w:gridSpan w:val="8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ED4968" w:rsidRPr="00ED4968" w:rsidRDefault="00ED4968" w:rsidP="00ED4968">
            <w:pPr>
              <w:spacing w:before="40" w:after="8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tc>
          <w:tcPr>
            <w:tcW w:w="4613" w:type="dxa"/>
            <w:gridSpan w:val="16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D4968" w:rsidRPr="00ED4968" w:rsidRDefault="00ED4968" w:rsidP="00ED4968">
            <w:pPr>
              <w:spacing w:before="40" w:after="8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D4968" w:rsidRPr="00ED4968" w:rsidRDefault="00ED4968" w:rsidP="00ED4968">
            <w:pPr>
              <w:spacing w:before="40" w:after="8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D4968" w:rsidRPr="00ED4968" w:rsidRDefault="00ED4968" w:rsidP="00ED4968">
            <w:pPr>
              <w:spacing w:before="40" w:after="8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  <w:tc>
          <w:tcPr>
            <w:tcW w:w="29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D4968" w:rsidRPr="00ED4968" w:rsidRDefault="00ED4968" w:rsidP="00ED4968">
            <w:pPr>
              <w:spacing w:before="40" w:after="80" w:line="240" w:lineRule="auto"/>
              <w:rPr>
                <w:rFonts w:ascii="Cambria" w:eastAsia="Times New Roman" w:hAnsi="Cambria" w:cs="Times New Roman"/>
                <w:spacing w:val="10"/>
                <w:sz w:val="16"/>
                <w:szCs w:val="16"/>
              </w:rPr>
            </w:pPr>
          </w:p>
        </w:tc>
      </w:tr>
    </w:tbl>
    <w:p w:rsidR="00AC7CC3" w:rsidRDefault="00AC7CC3" w:rsidP="00ED4968">
      <w:pPr>
        <w:tabs>
          <w:tab w:val="left" w:pos="2670"/>
        </w:tabs>
      </w:pPr>
    </w:p>
    <w:sectPr w:rsidR="00AC7CC3" w:rsidSect="0088172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3767" w:rsidRDefault="00353767" w:rsidP="007F1DEF">
      <w:pPr>
        <w:spacing w:after="0" w:line="240" w:lineRule="auto"/>
      </w:pPr>
      <w:r>
        <w:separator/>
      </w:r>
    </w:p>
  </w:endnote>
  <w:endnote w:type="continuationSeparator" w:id="0">
    <w:p w:rsidR="00353767" w:rsidRDefault="00353767" w:rsidP="007F1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3767" w:rsidRDefault="00353767" w:rsidP="007F1DEF">
      <w:pPr>
        <w:spacing w:after="0" w:line="240" w:lineRule="auto"/>
      </w:pPr>
      <w:r>
        <w:separator/>
      </w:r>
    </w:p>
  </w:footnote>
  <w:footnote w:type="continuationSeparator" w:id="0">
    <w:p w:rsidR="00353767" w:rsidRDefault="00353767" w:rsidP="007F1D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1DEF" w:rsidRPr="007F1DEF" w:rsidRDefault="007F1DEF" w:rsidP="007F1DEF">
    <w:pPr>
      <w:widowControl w:val="0"/>
      <w:suppressLineNumbers/>
      <w:suppressAutoHyphens/>
      <w:spacing w:after="0" w:line="240" w:lineRule="auto"/>
      <w:ind w:left="426"/>
      <w:rPr>
        <w:rFonts w:ascii="Arial" w:eastAsia="SimSun" w:hAnsi="Arial" w:cs="Mangal"/>
        <w:b/>
        <w:caps/>
        <w:color w:val="17365D"/>
        <w:spacing w:val="-6"/>
        <w:kern w:val="1"/>
        <w:sz w:val="18"/>
        <w:szCs w:val="24"/>
        <w:lang w:val="mk-MK" w:eastAsia="zh-CN" w:bidi="hi-IN"/>
      </w:rPr>
    </w:pPr>
    <w:r>
      <w:rPr>
        <w:rFonts w:ascii="Tahoma" w:eastAsia="Times New Roman" w:hAnsi="Tahoma" w:cs="Times New Roman"/>
        <w:noProof/>
        <w:spacing w:val="10"/>
        <w:sz w:val="16"/>
        <w:szCs w:val="16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5448300</wp:posOffset>
          </wp:positionH>
          <wp:positionV relativeFrom="paragraph">
            <wp:posOffset>111760</wp:posOffset>
          </wp:positionV>
          <wp:extent cx="695325" cy="504825"/>
          <wp:effectExtent l="0" t="0" r="9525" b="9525"/>
          <wp:wrapTight wrapText="bothSides">
            <wp:wrapPolygon edited="0">
              <wp:start x="0" y="0"/>
              <wp:lineTo x="0" y="21192"/>
              <wp:lineTo x="21304" y="21192"/>
              <wp:lineTo x="21304" y="0"/>
              <wp:lineTo x="0" y="0"/>
            </wp:wrapPolygon>
          </wp:wrapTight>
          <wp:docPr id="1" name="Picture 1" descr="1625606_1380788325533482_522099983_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625606_1380788325533482_522099983_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7F1DEF" w:rsidRPr="007F1DEF" w:rsidRDefault="007F1DEF" w:rsidP="007F1DEF">
    <w:pPr>
      <w:widowControl w:val="0"/>
      <w:suppressLineNumbers/>
      <w:suppressAutoHyphens/>
      <w:spacing w:after="0" w:line="240" w:lineRule="auto"/>
      <w:ind w:left="426" w:right="283"/>
      <w:rPr>
        <w:rFonts w:ascii="Cambria" w:eastAsia="SimSun" w:hAnsi="Cambria" w:cs="Mangal"/>
        <w:b/>
        <w:caps/>
        <w:color w:val="17365D"/>
        <w:spacing w:val="-6"/>
        <w:kern w:val="1"/>
        <w:sz w:val="18"/>
        <w:szCs w:val="24"/>
        <w:lang w:val="en-GB" w:eastAsia="zh-CN" w:bidi="hi-IN"/>
      </w:rPr>
    </w:pPr>
    <w:r w:rsidRPr="007F1DEF">
      <w:rPr>
        <w:rFonts w:ascii="Cambria" w:eastAsia="SimSun" w:hAnsi="Cambria" w:cs="Mangal"/>
        <w:b/>
        <w:caps/>
        <w:color w:val="17365D"/>
        <w:spacing w:val="-6"/>
        <w:kern w:val="1"/>
        <w:sz w:val="18"/>
        <w:szCs w:val="24"/>
        <w:lang w:val="en-GB" w:eastAsia="zh-CN" w:bidi="hi-IN"/>
      </w:rPr>
      <w:t>CENTER FOR RESEARCH, CROSS-BORDER COOPERATION AND DEVELOPMENT (CRCD)</w:t>
    </w:r>
  </w:p>
  <w:p w:rsidR="007F1DEF" w:rsidRPr="007F1DEF" w:rsidRDefault="007F1DEF" w:rsidP="007F1DEF">
    <w:pPr>
      <w:widowControl w:val="0"/>
      <w:suppressLineNumbers/>
      <w:suppressAutoHyphens/>
      <w:spacing w:after="0" w:line="240" w:lineRule="auto"/>
      <w:ind w:left="426" w:right="283"/>
      <w:rPr>
        <w:rFonts w:ascii="Cambria" w:eastAsia="SimSun" w:hAnsi="Cambria" w:cs="Mangal"/>
        <w:b/>
        <w:caps/>
        <w:color w:val="17365D"/>
        <w:spacing w:val="-6"/>
        <w:kern w:val="1"/>
        <w:sz w:val="18"/>
        <w:szCs w:val="24"/>
        <w:lang w:val="mk-MK" w:eastAsia="zh-CN" w:bidi="hi-IN"/>
      </w:rPr>
    </w:pPr>
    <w:r w:rsidRPr="007F1DEF">
      <w:rPr>
        <w:rFonts w:ascii="Cambria" w:eastAsia="SimSun" w:hAnsi="Cambria" w:cs="Mangal"/>
        <w:b/>
        <w:caps/>
        <w:color w:val="17365D"/>
        <w:spacing w:val="-6"/>
        <w:kern w:val="1"/>
        <w:sz w:val="18"/>
        <w:szCs w:val="24"/>
        <w:lang w:val="mk-MK" w:eastAsia="zh-CN" w:bidi="hi-IN"/>
      </w:rPr>
      <w:t>ЦЕНТАР ЗА ИСТРАЖУВАЊЕ, МЕЃУГРАНИЧНА СОРАБОТКА И РАЗВОЈ (ЦИср)</w:t>
    </w:r>
  </w:p>
  <w:p w:rsidR="007F1DEF" w:rsidRPr="007F1DEF" w:rsidRDefault="0088172D" w:rsidP="007F1DEF">
    <w:pPr>
      <w:tabs>
        <w:tab w:val="center" w:pos="4680"/>
        <w:tab w:val="right" w:pos="9360"/>
      </w:tabs>
      <w:autoSpaceDE w:val="0"/>
      <w:autoSpaceDN w:val="0"/>
      <w:spacing w:after="0" w:line="240" w:lineRule="auto"/>
      <w:ind w:left="426"/>
      <w:rPr>
        <w:rFonts w:ascii="Cambria" w:eastAsia="Times New Roman" w:hAnsi="Cambria" w:cs="Times New Roman"/>
        <w:color w:val="002060"/>
        <w:sz w:val="20"/>
        <w:szCs w:val="24"/>
        <w:lang w:val="mk-MK"/>
      </w:rPr>
    </w:pPr>
    <w:hyperlink r:id="rId2" w:history="1">
      <w:r w:rsidR="007F1DEF" w:rsidRPr="007F1DEF">
        <w:rPr>
          <w:rFonts w:ascii="Cambria" w:eastAsia="Times New Roman" w:hAnsi="Cambria" w:cs="Times New Roman"/>
          <w:color w:val="002060"/>
          <w:sz w:val="20"/>
          <w:szCs w:val="24"/>
          <w:u w:val="single"/>
          <w:lang w:val="mk-MK"/>
        </w:rPr>
        <w:t>http://centercrcd.org/</w:t>
      </w:r>
    </w:hyperlink>
  </w:p>
  <w:p w:rsidR="007F1DEF" w:rsidRPr="007F1DEF" w:rsidRDefault="0088172D" w:rsidP="007F1DEF">
    <w:pPr>
      <w:tabs>
        <w:tab w:val="center" w:pos="4680"/>
        <w:tab w:val="right" w:pos="9360"/>
      </w:tabs>
      <w:autoSpaceDE w:val="0"/>
      <w:autoSpaceDN w:val="0"/>
      <w:spacing w:after="0" w:line="240" w:lineRule="auto"/>
      <w:ind w:left="426"/>
      <w:rPr>
        <w:rFonts w:ascii="Cambria" w:eastAsia="Times New Roman" w:hAnsi="Cambria" w:cs="Times New Roman"/>
        <w:color w:val="002060"/>
        <w:sz w:val="20"/>
        <w:szCs w:val="24"/>
        <w:lang w:val="mk-MK"/>
      </w:rPr>
    </w:pPr>
    <w:hyperlink r:id="rId3" w:history="1">
      <w:r w:rsidR="007F1DEF" w:rsidRPr="007F1DEF">
        <w:rPr>
          <w:rFonts w:ascii="Cambria" w:eastAsia="Times New Roman" w:hAnsi="Cambria" w:cs="Times New Roman"/>
          <w:color w:val="002060"/>
          <w:sz w:val="20"/>
          <w:szCs w:val="24"/>
          <w:u w:val="single"/>
          <w:lang w:val="mk-MK"/>
        </w:rPr>
        <w:t>info@centercrcd.org</w:t>
      </w:r>
    </w:hyperlink>
    <w:r w:rsidR="007F1DEF" w:rsidRPr="007F1DEF">
      <w:rPr>
        <w:rFonts w:ascii="Cambria" w:eastAsia="Times New Roman" w:hAnsi="Cambria" w:cs="Times New Roman"/>
        <w:color w:val="002060"/>
        <w:sz w:val="20"/>
        <w:szCs w:val="24"/>
        <w:lang w:val="mk-MK"/>
      </w:rPr>
      <w:t xml:space="preserve"> </w:t>
    </w:r>
  </w:p>
  <w:p w:rsidR="007F1DEF" w:rsidRPr="007F1DEF" w:rsidRDefault="007F1DEF">
    <w:pPr>
      <w:pStyle w:val="Header"/>
      <w:rPr>
        <w:lang w:val="mk-MK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q/38c6gT1KAYs0XUEufIYtn3Wbo=" w:salt="I0JvVLpuBQkskzHQBBch+Q=="/>
  <w:defaultTabStop w:val="720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0C6BA2"/>
    <w:rsid w:val="000C6BA2"/>
    <w:rsid w:val="001A3A34"/>
    <w:rsid w:val="001D528C"/>
    <w:rsid w:val="00270871"/>
    <w:rsid w:val="00353767"/>
    <w:rsid w:val="0054057F"/>
    <w:rsid w:val="005664D8"/>
    <w:rsid w:val="007F1DEF"/>
    <w:rsid w:val="007F1FD3"/>
    <w:rsid w:val="0088172D"/>
    <w:rsid w:val="00927AB9"/>
    <w:rsid w:val="00AC7CC3"/>
    <w:rsid w:val="00CB6AED"/>
    <w:rsid w:val="00E37622"/>
    <w:rsid w:val="00ED4968"/>
    <w:rsid w:val="00F07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7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D496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4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496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1DEF"/>
  </w:style>
  <w:style w:type="paragraph" w:styleId="Footer">
    <w:name w:val="footer"/>
    <w:basedOn w:val="Normal"/>
    <w:link w:val="FooterChar"/>
    <w:uiPriority w:val="99"/>
    <w:unhideWhenUsed/>
    <w:rsid w:val="007F1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1D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centercrcd.org" TargetMode="External"/><Relationship Id="rId2" Type="http://schemas.openxmlformats.org/officeDocument/2006/relationships/hyperlink" Target="http://centercrcd.org/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CD69C086E59473BA0E876CB2A43F4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E16BE3-7D0B-491F-AA70-9E5AA1611AF9}"/>
      </w:docPartPr>
      <w:docPartBody>
        <w:p w:rsidR="00000000" w:rsidRDefault="00B61BBB">
          <w:pPr>
            <w:pStyle w:val="3CD69C086E59473BA0E876CB2A43F400"/>
          </w:pPr>
          <w:r w:rsidRPr="00817E40">
            <w:rPr>
              <w:rStyle w:val="PlaceholderText"/>
            </w:rPr>
            <w:t>Click here to enter text.</w:t>
          </w:r>
        </w:p>
      </w:docPartBody>
    </w:docPart>
    <w:docPart>
      <w:docPartPr>
        <w:name w:val="C7F8ED0E282E49298B71A03ABBF1A1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010D20-C7C1-4A3F-BBBA-CAC830B545FD}"/>
      </w:docPartPr>
      <w:docPartBody>
        <w:p w:rsidR="00000000" w:rsidRDefault="00B61BBB">
          <w:pPr>
            <w:pStyle w:val="C7F8ED0E282E49298B71A03ABBF1A13F"/>
          </w:pPr>
          <w:r w:rsidRPr="00ED4968">
            <w:rPr>
              <w:rStyle w:val="PlaceholderText"/>
              <w:sz w:val="18"/>
            </w:rPr>
            <w:t>Click here to enter a date.</w:t>
          </w:r>
        </w:p>
      </w:docPartBody>
    </w:docPart>
    <w:docPart>
      <w:docPartPr>
        <w:name w:val="47665309387B453499611259A42D3B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73468A-6826-4A58-B149-9E06501B75B0}"/>
      </w:docPartPr>
      <w:docPartBody>
        <w:p w:rsidR="00000000" w:rsidRDefault="00B61BBB">
          <w:pPr>
            <w:pStyle w:val="47665309387B453499611259A42D3BEF"/>
          </w:pPr>
          <w:r w:rsidRPr="00817E40">
            <w:rPr>
              <w:rStyle w:val="PlaceholderText"/>
            </w:rPr>
            <w:t>Choose an item.</w:t>
          </w:r>
        </w:p>
      </w:docPartBody>
    </w:docPart>
    <w:docPart>
      <w:docPartPr>
        <w:name w:val="6E1ACE83424840CAA4C603B7BBEA0F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013C5D-343B-41D3-B04D-DF425693881D}"/>
      </w:docPartPr>
      <w:docPartBody>
        <w:p w:rsidR="00000000" w:rsidRDefault="00B61BBB">
          <w:pPr>
            <w:pStyle w:val="6E1ACE83424840CAA4C603B7BBEA0F7F"/>
          </w:pPr>
          <w:r w:rsidRPr="0054057F">
            <w:rPr>
              <w:rStyle w:val="PlaceholderText"/>
              <w:sz w:val="16"/>
            </w:rPr>
            <w:t>Click here to enter text.</w:t>
          </w:r>
        </w:p>
      </w:docPartBody>
    </w:docPart>
    <w:docPart>
      <w:docPartPr>
        <w:name w:val="C959B882E7CD497AAA36F7320BAB08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B29263-7BF3-4A1D-8541-98EF1C693E88}"/>
      </w:docPartPr>
      <w:docPartBody>
        <w:p w:rsidR="00000000" w:rsidRDefault="00B61BBB">
          <w:pPr>
            <w:pStyle w:val="C959B882E7CD497AAA36F7320BAB08B8"/>
          </w:pPr>
          <w:r w:rsidRPr="0054057F">
            <w:rPr>
              <w:rStyle w:val="PlaceholderText"/>
              <w:sz w:val="16"/>
            </w:rPr>
            <w:t>Click here to enter text.</w:t>
          </w:r>
        </w:p>
      </w:docPartBody>
    </w:docPart>
    <w:docPart>
      <w:docPartPr>
        <w:name w:val="693622966FF140DFAB4A156FD9471F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FF26B4-2CAD-464B-BB1C-0CFD4BAFA717}"/>
      </w:docPartPr>
      <w:docPartBody>
        <w:p w:rsidR="00000000" w:rsidRDefault="00B61BBB">
          <w:pPr>
            <w:pStyle w:val="693622966FF140DFAB4A156FD9471F1C"/>
          </w:pPr>
          <w:r w:rsidRPr="0054057F">
            <w:rPr>
              <w:rStyle w:val="PlaceholderText"/>
              <w:sz w:val="18"/>
            </w:rPr>
            <w:t>Click here to enter text.</w:t>
          </w:r>
        </w:p>
      </w:docPartBody>
    </w:docPart>
    <w:docPart>
      <w:docPartPr>
        <w:name w:val="B035AE27D4174DFD9B9D4740498CFC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D5B89F-CAAB-4B97-BACC-D672EEC3C723}"/>
      </w:docPartPr>
      <w:docPartBody>
        <w:p w:rsidR="00000000" w:rsidRDefault="00B61BBB">
          <w:pPr>
            <w:pStyle w:val="B035AE27D4174DFD9B9D4740498CFCB7"/>
          </w:pPr>
          <w:r w:rsidRPr="0054057F">
            <w:rPr>
              <w:rStyle w:val="PlaceholderText"/>
              <w:sz w:val="18"/>
            </w:rPr>
            <w:t>Click here to enter text.</w:t>
          </w:r>
        </w:p>
      </w:docPartBody>
    </w:docPart>
    <w:docPart>
      <w:docPartPr>
        <w:name w:val="5C39ED9704F24130A42F7C9592DFDC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51AD08-7142-4E2B-A1E8-EEB2D56A1CDD}"/>
      </w:docPartPr>
      <w:docPartBody>
        <w:p w:rsidR="00000000" w:rsidRDefault="00B61BBB">
          <w:pPr>
            <w:pStyle w:val="5C39ED9704F24130A42F7C9592DFDCB5"/>
          </w:pPr>
          <w:r w:rsidRPr="0054057F">
            <w:rPr>
              <w:rStyle w:val="PlaceholderText"/>
              <w:sz w:val="18"/>
            </w:rPr>
            <w:t>Click here to enter text.</w:t>
          </w:r>
        </w:p>
      </w:docPartBody>
    </w:docPart>
    <w:docPart>
      <w:docPartPr>
        <w:name w:val="6F3FE3BC6DD64707A02142E9F70493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E79AC6-2F2E-4C42-8CDB-573AF562F9B8}"/>
      </w:docPartPr>
      <w:docPartBody>
        <w:p w:rsidR="00000000" w:rsidRDefault="00B61BBB">
          <w:pPr>
            <w:pStyle w:val="6F3FE3BC6DD64707A02142E9F7049325"/>
          </w:pPr>
          <w:r w:rsidRPr="0054057F">
            <w:rPr>
              <w:rStyle w:val="PlaceholderText"/>
              <w:sz w:val="18"/>
            </w:rPr>
            <w:t xml:space="preserve">Click here </w:t>
          </w:r>
          <w:r w:rsidRPr="0054057F">
            <w:rPr>
              <w:rStyle w:val="PlaceholderText"/>
              <w:sz w:val="18"/>
            </w:rPr>
            <w:t>to enter text.</w:t>
          </w:r>
        </w:p>
      </w:docPartBody>
    </w:docPart>
    <w:docPart>
      <w:docPartPr>
        <w:name w:val="4EF6C3BE8C564AB0A821C0697E11D9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49130A-CE87-4271-B0BD-4ECF1AA51372}"/>
      </w:docPartPr>
      <w:docPartBody>
        <w:p w:rsidR="00000000" w:rsidRDefault="00B61BBB">
          <w:pPr>
            <w:pStyle w:val="4EF6C3BE8C564AB0A821C0697E11D945"/>
          </w:pPr>
          <w:r w:rsidRPr="0054057F">
            <w:rPr>
              <w:rStyle w:val="PlaceholderText"/>
              <w:sz w:val="18"/>
            </w:rPr>
            <w:t>Click here to enter text.</w:t>
          </w:r>
        </w:p>
      </w:docPartBody>
    </w:docPart>
    <w:docPart>
      <w:docPartPr>
        <w:name w:val="22FDE9DAFBE6427AA9713FA73DD06E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095E92-A648-46C0-8B3E-5ED4BB63AE1A}"/>
      </w:docPartPr>
      <w:docPartBody>
        <w:p w:rsidR="00000000" w:rsidRDefault="00B61BBB">
          <w:pPr>
            <w:pStyle w:val="22FDE9DAFBE6427AA9713FA73DD06EC7"/>
          </w:pPr>
          <w:r w:rsidRPr="00817E40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E300B4-26D6-4806-9F4F-FE7FE61BA9F5}"/>
      </w:docPartPr>
      <w:docPartBody>
        <w:p w:rsidR="00000000" w:rsidRDefault="00B61BBB">
          <w:r w:rsidRPr="00F94792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B61BBB"/>
    <w:rsid w:val="00B61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61BBB"/>
    <w:rPr>
      <w:color w:val="808080"/>
    </w:rPr>
  </w:style>
  <w:style w:type="paragraph" w:customStyle="1" w:styleId="3CD69C086E59473BA0E876CB2A43F400">
    <w:name w:val="3CD69C086E59473BA0E876CB2A43F400"/>
  </w:style>
  <w:style w:type="paragraph" w:customStyle="1" w:styleId="C7F8ED0E282E49298B71A03ABBF1A13F">
    <w:name w:val="C7F8ED0E282E49298B71A03ABBF1A13F"/>
  </w:style>
  <w:style w:type="paragraph" w:customStyle="1" w:styleId="D7011B7FBA2B49E6913EA38AE70D6359">
    <w:name w:val="D7011B7FBA2B49E6913EA38AE70D6359"/>
  </w:style>
  <w:style w:type="paragraph" w:customStyle="1" w:styleId="47665309387B453499611259A42D3BEF">
    <w:name w:val="47665309387B453499611259A42D3BEF"/>
  </w:style>
  <w:style w:type="paragraph" w:customStyle="1" w:styleId="6E1ACE83424840CAA4C603B7BBEA0F7F">
    <w:name w:val="6E1ACE83424840CAA4C603B7BBEA0F7F"/>
  </w:style>
  <w:style w:type="paragraph" w:customStyle="1" w:styleId="C959B882E7CD497AAA36F7320BAB08B8">
    <w:name w:val="C959B882E7CD497AAA36F7320BAB08B8"/>
  </w:style>
  <w:style w:type="paragraph" w:customStyle="1" w:styleId="693622966FF140DFAB4A156FD9471F1C">
    <w:name w:val="693622966FF140DFAB4A156FD9471F1C"/>
  </w:style>
  <w:style w:type="paragraph" w:customStyle="1" w:styleId="B035AE27D4174DFD9B9D4740498CFCB7">
    <w:name w:val="B035AE27D4174DFD9B9D4740498CFCB7"/>
  </w:style>
  <w:style w:type="paragraph" w:customStyle="1" w:styleId="5C39ED9704F24130A42F7C9592DFDCB5">
    <w:name w:val="5C39ED9704F24130A42F7C9592DFDCB5"/>
  </w:style>
  <w:style w:type="paragraph" w:customStyle="1" w:styleId="6F3FE3BC6DD64707A02142E9F7049325">
    <w:name w:val="6F3FE3BC6DD64707A02142E9F7049325"/>
  </w:style>
  <w:style w:type="paragraph" w:customStyle="1" w:styleId="4EF6C3BE8C564AB0A821C0697E11D945">
    <w:name w:val="4EF6C3BE8C564AB0A821C0697E11D945"/>
  </w:style>
  <w:style w:type="paragraph" w:customStyle="1" w:styleId="22FDE9DAFBE6427AA9713FA73DD06EC7">
    <w:name w:val="22FDE9DAFBE6427AA9713FA73DD06EC7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PARTNER FORM.dotx</Template>
  <TotalTime>0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Andeva</dc:creator>
  <cp:lastModifiedBy>Marina Andeva</cp:lastModifiedBy>
  <cp:revision>2</cp:revision>
  <dcterms:created xsi:type="dcterms:W3CDTF">2014-12-07T22:05:00Z</dcterms:created>
  <dcterms:modified xsi:type="dcterms:W3CDTF">2014-12-07T22:05:00Z</dcterms:modified>
</cp:coreProperties>
</file>