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3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2488"/>
        <w:gridCol w:w="835"/>
        <w:gridCol w:w="3061"/>
        <w:gridCol w:w="6"/>
        <w:gridCol w:w="2970"/>
      </w:tblGrid>
      <w:tr w:rsidR="00491A66" w:rsidRPr="00B72362" w:rsidTr="009742AB">
        <w:trPr>
          <w:cantSplit/>
          <w:trHeight w:val="576"/>
          <w:tblHeader/>
          <w:jc w:val="center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1A66" w:rsidRDefault="00EC326E" w:rsidP="00DA7EAC">
            <w:pPr>
              <w:pStyle w:val="Heading1"/>
            </w:pPr>
            <w:r>
              <w:t>CRCD Roster of experts</w:t>
            </w:r>
          </w:p>
          <w:p w:rsidR="00EC326E" w:rsidRPr="00EC326E" w:rsidRDefault="00EC326E" w:rsidP="00EC326E">
            <w:pPr>
              <w:jc w:val="center"/>
            </w:pPr>
            <w:r>
              <w:t>Application Form for experts interested in cooperation with us</w:t>
            </w:r>
          </w:p>
        </w:tc>
      </w:tr>
      <w:tr w:rsidR="00C81188" w:rsidRPr="00B72362" w:rsidTr="009742AB">
        <w:trPr>
          <w:cantSplit/>
          <w:trHeight w:val="230"/>
          <w:jc w:val="center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81188" w:rsidRPr="00B72362" w:rsidRDefault="00C81188" w:rsidP="00B61506">
            <w:pPr>
              <w:pStyle w:val="SectionHeading"/>
            </w:pPr>
            <w:r w:rsidRPr="00B72362">
              <w:t>Applicant Information</w:t>
            </w:r>
          </w:p>
        </w:tc>
      </w:tr>
      <w:tr w:rsidR="0024648C" w:rsidRPr="00B72362" w:rsidTr="009742AB">
        <w:trPr>
          <w:cantSplit/>
          <w:trHeight w:val="230"/>
          <w:jc w:val="center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648C" w:rsidRPr="00B72362" w:rsidRDefault="0024648C" w:rsidP="00B61506">
            <w:r w:rsidRPr="00B72362">
              <w:t>Name</w:t>
            </w:r>
            <w:r w:rsidR="00EC326E">
              <w:t xml:space="preserve"> and Surname</w:t>
            </w:r>
            <w:r w:rsidRPr="00B72362">
              <w:t>:</w:t>
            </w:r>
            <w:r w:rsidR="008B3663">
              <w:t xml:space="preserve">  </w:t>
            </w:r>
            <w:sdt>
              <w:sdtPr>
                <w:id w:val="33274438"/>
                <w:placeholder>
                  <w:docPart w:val="8E2B009254D3496F9229EB7F3B9BA92C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8B3663" w:rsidRPr="00B72362" w:rsidTr="009742AB">
        <w:trPr>
          <w:cantSplit/>
          <w:trHeight w:val="230"/>
          <w:jc w:val="center"/>
        </w:trPr>
        <w:tc>
          <w:tcPr>
            <w:tcW w:w="638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B3663" w:rsidRPr="00B72362" w:rsidRDefault="008B3663" w:rsidP="00B61506">
            <w:r w:rsidRPr="00B72362">
              <w:t xml:space="preserve">Date </w:t>
            </w:r>
            <w:r>
              <w:t>of b</w:t>
            </w:r>
            <w:r w:rsidRPr="00B72362">
              <w:t>irth:</w:t>
            </w:r>
            <w:r>
              <w:t xml:space="preserve">  </w:t>
            </w:r>
            <w:sdt>
              <w:sdtPr>
                <w:id w:val="33274439"/>
                <w:placeholder>
                  <w:docPart w:val="DEC198AA2FCE4967AC6AA157B898E48A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Pr="00F94792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B3663" w:rsidRPr="00B72362" w:rsidRDefault="008B3663" w:rsidP="00B61506">
            <w:r w:rsidRPr="00B72362">
              <w:t>Phone:</w:t>
            </w:r>
            <w:r>
              <w:t xml:space="preserve"> </w:t>
            </w:r>
            <w:sdt>
              <w:sdtPr>
                <w:id w:val="33274442"/>
                <w:placeholder>
                  <w:docPart w:val="171E9F9B0EA340889E37C8E3AB5151B3"/>
                </w:placeholder>
                <w:showingPlcHdr/>
                <w:text/>
              </w:sdtPr>
              <w:sdtContent>
                <w:r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C81188" w:rsidRPr="00B72362" w:rsidTr="009742AB">
        <w:trPr>
          <w:cantSplit/>
          <w:trHeight w:val="230"/>
          <w:jc w:val="center"/>
        </w:trPr>
        <w:tc>
          <w:tcPr>
            <w:tcW w:w="9360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F72" w:rsidRPr="00B72362" w:rsidRDefault="00AE1F72" w:rsidP="00B61506">
            <w:r w:rsidRPr="00B72362">
              <w:t xml:space="preserve">Current </w:t>
            </w:r>
            <w:r w:rsidR="001A7E81">
              <w:t>a</w:t>
            </w:r>
            <w:r w:rsidR="00C81188" w:rsidRPr="00B72362">
              <w:t>ddress</w:t>
            </w:r>
            <w:r w:rsidR="0011649E" w:rsidRPr="00B72362">
              <w:t>:</w:t>
            </w:r>
            <w:r w:rsidR="008B3663">
              <w:t xml:space="preserve"> </w:t>
            </w:r>
            <w:sdt>
              <w:sdtPr>
                <w:id w:val="33274443"/>
                <w:placeholder>
                  <w:docPart w:val="86B38D1E0AD0473789074B5FB2823617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9622B2" w:rsidRPr="00B72362" w:rsidTr="009742AB">
        <w:trPr>
          <w:cantSplit/>
          <w:trHeight w:val="230"/>
          <w:jc w:val="center"/>
        </w:trPr>
        <w:tc>
          <w:tcPr>
            <w:tcW w:w="3323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2B2" w:rsidRPr="00B72362" w:rsidRDefault="009622B2" w:rsidP="00B61506">
            <w:r w:rsidRPr="00B72362">
              <w:t>City:</w:t>
            </w:r>
            <w:r w:rsidR="008B3663">
              <w:t xml:space="preserve"> </w:t>
            </w:r>
            <w:sdt>
              <w:sdtPr>
                <w:id w:val="33274444"/>
                <w:placeholder>
                  <w:docPart w:val="D3F1B897901547D1A0AF49F6A43EF720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0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2B2" w:rsidRPr="00B72362" w:rsidRDefault="009622B2" w:rsidP="00B61506">
            <w:r w:rsidRPr="00B72362">
              <w:t>State:</w:t>
            </w:r>
            <w:r w:rsidR="008B3663">
              <w:t xml:space="preserve"> </w:t>
            </w:r>
            <w:sdt>
              <w:sdtPr>
                <w:id w:val="33274445"/>
                <w:placeholder>
                  <w:docPart w:val="189918876C34482AA587A719175A0272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297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22B2" w:rsidRPr="00B72362" w:rsidRDefault="009622B2" w:rsidP="00B61506">
            <w:r w:rsidRPr="00B72362">
              <w:t>ZIP</w:t>
            </w:r>
            <w:r w:rsidR="001A7E81">
              <w:t xml:space="preserve"> Code</w:t>
            </w:r>
            <w:r w:rsidRPr="00B72362">
              <w:t>:</w:t>
            </w:r>
            <w:r w:rsidR="008B3663">
              <w:t xml:space="preserve"> </w:t>
            </w:r>
            <w:sdt>
              <w:sdtPr>
                <w:id w:val="33274446"/>
                <w:placeholder>
                  <w:docPart w:val="EC16508884084D8089F196AE492B4B13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9622B2" w:rsidRPr="00B72362" w:rsidTr="009742AB">
        <w:trPr>
          <w:cantSplit/>
          <w:trHeight w:val="230"/>
          <w:jc w:val="center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622B2" w:rsidRPr="00B72362" w:rsidRDefault="009622B2" w:rsidP="00F06353">
            <w:pPr>
              <w:pStyle w:val="SectionHeading"/>
            </w:pPr>
            <w:r w:rsidRPr="00B72362">
              <w:t>Employment Information</w:t>
            </w:r>
          </w:p>
        </w:tc>
      </w:tr>
      <w:tr w:rsidR="0056338C" w:rsidRPr="00B72362" w:rsidTr="009742AB">
        <w:trPr>
          <w:cantSplit/>
          <w:trHeight w:val="230"/>
          <w:jc w:val="center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38C" w:rsidRPr="00B72362" w:rsidRDefault="000C3395" w:rsidP="00B61506">
            <w:r w:rsidRPr="00B72362">
              <w:t xml:space="preserve">Current </w:t>
            </w:r>
            <w:r w:rsidR="001A7E81">
              <w:t>e</w:t>
            </w:r>
            <w:r w:rsidR="0056338C" w:rsidRPr="00B72362">
              <w:t>mployer</w:t>
            </w:r>
            <w:r w:rsidR="009622B2" w:rsidRPr="00B72362">
              <w:t>:</w:t>
            </w:r>
            <w:r w:rsidR="008B3663">
              <w:t xml:space="preserve"> </w:t>
            </w:r>
            <w:sdt>
              <w:sdtPr>
                <w:id w:val="33274458"/>
                <w:placeholder>
                  <w:docPart w:val="23B49F7E301A442881FF2F6354B510C0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CB5E53" w:rsidRPr="00B72362" w:rsidTr="009742AB">
        <w:trPr>
          <w:cantSplit/>
          <w:trHeight w:val="230"/>
          <w:jc w:val="center"/>
        </w:trPr>
        <w:tc>
          <w:tcPr>
            <w:tcW w:w="6390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5E53" w:rsidRPr="00B72362" w:rsidRDefault="00CB5E53" w:rsidP="00B61506">
            <w:r w:rsidRPr="00B72362">
              <w:t xml:space="preserve">Employer </w:t>
            </w:r>
            <w:r w:rsidR="001A7E81">
              <w:t>a</w:t>
            </w:r>
            <w:r w:rsidRPr="00B72362">
              <w:t>ddress:</w:t>
            </w:r>
            <w:r w:rsidR="008B3663">
              <w:t xml:space="preserve"> </w:t>
            </w:r>
            <w:sdt>
              <w:sdtPr>
                <w:id w:val="33274459"/>
                <w:placeholder>
                  <w:docPart w:val="1F01E29AB50D46EF8EE8A92DCBF4BB6F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5E53" w:rsidRPr="00B72362" w:rsidRDefault="00CB5E53" w:rsidP="00B61506">
            <w:r w:rsidRPr="00B72362">
              <w:t>How long</w:t>
            </w:r>
            <w:proofErr w:type="gramStart"/>
            <w:r w:rsidRPr="00B72362">
              <w:t>?</w:t>
            </w:r>
            <w:r w:rsidR="00EC326E">
              <w:t>:</w:t>
            </w:r>
            <w:proofErr w:type="gramEnd"/>
            <w:r w:rsidR="008B3663">
              <w:t xml:space="preserve"> </w:t>
            </w:r>
            <w:sdt>
              <w:sdtPr>
                <w:id w:val="33274461"/>
                <w:placeholder>
                  <w:docPart w:val="4083A1E854F44FDBB6DD0F22BB1ECEB7"/>
                </w:placeholder>
                <w:showingPlcHdr/>
                <w:dropDownList>
                  <w:listItem w:value="Choose an item."/>
                  <w:listItem w:displayText="less than 6 months" w:value="less than 6 months"/>
                  <w:listItem w:displayText="from 6 months to 1 year" w:value="from 6 months to 1 year"/>
                  <w:listItem w:displayText="1-2 years" w:value="1-2 years"/>
                  <w:listItem w:displayText="2-5 years" w:value="2-5 years"/>
                  <w:listItem w:displayText="more than 5 years" w:value="more than 5 years"/>
                </w:dropDownList>
              </w:sdtPr>
              <w:sdtContent>
                <w:r w:rsidR="008B3663" w:rsidRPr="00F94792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532E88" w:rsidRPr="00B72362" w:rsidTr="009742AB">
        <w:trPr>
          <w:cantSplit/>
          <w:trHeight w:val="230"/>
          <w:jc w:val="center"/>
        </w:trPr>
        <w:tc>
          <w:tcPr>
            <w:tcW w:w="24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32E88" w:rsidRPr="00B72362" w:rsidRDefault="00532E88" w:rsidP="00B61506">
            <w:r w:rsidRPr="00B72362">
              <w:t>Phone:</w:t>
            </w:r>
            <w:r w:rsidR="008B3663">
              <w:t xml:space="preserve"> </w:t>
            </w:r>
            <w:sdt>
              <w:sdtPr>
                <w:id w:val="33274462"/>
                <w:placeholder>
                  <w:docPart w:val="B540F628302D453DBC2F2597A8CDC26A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896" w:type="dxa"/>
            <w:gridSpan w:val="2"/>
            <w:shd w:val="clear" w:color="auto" w:fill="auto"/>
            <w:vAlign w:val="center"/>
          </w:tcPr>
          <w:p w:rsidR="00532E88" w:rsidRPr="00B72362" w:rsidRDefault="00532E88" w:rsidP="00B61506">
            <w:r w:rsidRPr="00B72362">
              <w:t>E-mail:</w:t>
            </w:r>
            <w:r w:rsidR="008B3663">
              <w:t xml:space="preserve"> </w:t>
            </w:r>
            <w:sdt>
              <w:sdtPr>
                <w:id w:val="33274463"/>
                <w:placeholder>
                  <w:docPart w:val="6D3B30D254CA4134A9FA78EB46140C67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32E88" w:rsidRPr="00B72362" w:rsidRDefault="00532E88" w:rsidP="00B61506">
            <w:r w:rsidRPr="00B72362">
              <w:t>Fax:</w:t>
            </w:r>
            <w:r w:rsidR="008B3663">
              <w:t xml:space="preserve"> </w:t>
            </w:r>
            <w:sdt>
              <w:sdtPr>
                <w:id w:val="33274464"/>
                <w:placeholder>
                  <w:docPart w:val="50C1AD23A5C4487592381E0475E68C5F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9622B2" w:rsidRPr="00B72362" w:rsidTr="009742AB">
        <w:trPr>
          <w:cantSplit/>
          <w:trHeight w:val="230"/>
          <w:jc w:val="center"/>
        </w:trPr>
        <w:tc>
          <w:tcPr>
            <w:tcW w:w="332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622B2" w:rsidRPr="00B72362" w:rsidRDefault="009622B2" w:rsidP="00B61506">
            <w:r w:rsidRPr="00B72362">
              <w:t>City:</w:t>
            </w:r>
            <w:r w:rsidR="008B3663">
              <w:t xml:space="preserve"> </w:t>
            </w:r>
            <w:sdt>
              <w:sdtPr>
                <w:id w:val="33274465"/>
                <w:placeholder>
                  <w:docPart w:val="8E648D53839C495998BEB22223F4EA9C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061" w:type="dxa"/>
            <w:shd w:val="clear" w:color="auto" w:fill="auto"/>
            <w:vAlign w:val="center"/>
          </w:tcPr>
          <w:p w:rsidR="009622B2" w:rsidRPr="00B72362" w:rsidRDefault="009622B2" w:rsidP="00B61506">
            <w:r w:rsidRPr="00B72362">
              <w:t>State:</w:t>
            </w:r>
            <w:r w:rsidR="008B3663">
              <w:t xml:space="preserve"> </w:t>
            </w:r>
            <w:sdt>
              <w:sdtPr>
                <w:id w:val="33274466"/>
                <w:placeholder>
                  <w:docPart w:val="34C488567D9840178CC64BD6478D10C8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2976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622B2" w:rsidRPr="00B72362" w:rsidRDefault="009622B2" w:rsidP="00B61506">
            <w:r w:rsidRPr="00B72362">
              <w:t>ZIP</w:t>
            </w:r>
            <w:r w:rsidR="001A7E81">
              <w:t xml:space="preserve"> Code</w:t>
            </w:r>
            <w:r w:rsidRPr="00B72362">
              <w:t>:</w:t>
            </w:r>
            <w:r w:rsidR="008B3663">
              <w:t xml:space="preserve"> </w:t>
            </w:r>
            <w:sdt>
              <w:sdtPr>
                <w:id w:val="33274467"/>
                <w:placeholder>
                  <w:docPart w:val="4DF0C2483FF3486B81D7F3622FE7EA1F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EC326E" w:rsidRPr="00B72362" w:rsidTr="009742AB">
        <w:trPr>
          <w:cantSplit/>
          <w:trHeight w:val="230"/>
          <w:jc w:val="center"/>
        </w:trPr>
        <w:tc>
          <w:tcPr>
            <w:tcW w:w="3323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C326E" w:rsidRPr="00B72362" w:rsidRDefault="00EC326E" w:rsidP="00B61506">
            <w:r w:rsidRPr="00B72362">
              <w:t>Position:</w:t>
            </w:r>
            <w:r w:rsidR="008B3663">
              <w:t xml:space="preserve"> </w:t>
            </w:r>
            <w:sdt>
              <w:sdtPr>
                <w:id w:val="33274468"/>
                <w:placeholder>
                  <w:docPart w:val="48B95341DCAC40A4A952FE5B3D691FB3"/>
                </w:placeholder>
                <w:showingPlcHdr/>
                <w:text/>
              </w:sdtPr>
              <w:sdtContent>
                <w:r w:rsidR="008B3663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6037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6E" w:rsidRPr="00B72362" w:rsidRDefault="00EC326E" w:rsidP="00B61506"/>
        </w:tc>
      </w:tr>
      <w:tr w:rsidR="00D461ED" w:rsidRPr="00B72362" w:rsidTr="009742AB">
        <w:trPr>
          <w:cantSplit/>
          <w:trHeight w:val="230"/>
          <w:jc w:val="center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D461ED" w:rsidRPr="00B72362" w:rsidRDefault="00EC326E" w:rsidP="00B61506">
            <w:pPr>
              <w:pStyle w:val="SectionHeading"/>
            </w:pPr>
            <w:r>
              <w:t>Expertise</w:t>
            </w:r>
          </w:p>
        </w:tc>
      </w:tr>
      <w:tr w:rsidR="00EB52A5" w:rsidRPr="00B72362" w:rsidTr="009742AB">
        <w:trPr>
          <w:cantSplit/>
          <w:trHeight w:val="230"/>
          <w:jc w:val="center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2A5" w:rsidRPr="00B72362" w:rsidRDefault="00EC326E" w:rsidP="008B3663">
            <w:r>
              <w:t xml:space="preserve">Level of expertise: </w:t>
            </w:r>
            <w:sdt>
              <w:sdtPr>
                <w:id w:val="33274477"/>
                <w:placeholder>
                  <w:docPart w:val="324AB64C25824D28A9508EFADBBEF0B7"/>
                </w:placeholder>
                <w:showingPlcHdr/>
                <w:dropDownList>
                  <w:listItem w:displayText="Junior (1-3 years)" w:value="Junior (1-3 years)"/>
                  <w:listItem w:displayText="Mid (3-5 years)" w:value="Mid (3-5 years)"/>
                  <w:listItem w:displayText="Senior (more than 5 years)" w:value="Senior (more than 5 years)"/>
                </w:dropDownList>
              </w:sdtPr>
              <w:sdtContent>
                <w:r w:rsidR="008B3663">
                  <w:t>please indicate</w:t>
                </w:r>
              </w:sdtContent>
            </w:sdt>
          </w:p>
        </w:tc>
      </w:tr>
      <w:tr w:rsidR="00EB52A5" w:rsidRPr="00B72362" w:rsidTr="009742AB">
        <w:trPr>
          <w:cantSplit/>
          <w:trHeight w:val="230"/>
          <w:jc w:val="center"/>
        </w:trPr>
        <w:tc>
          <w:tcPr>
            <w:tcW w:w="9360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2A5" w:rsidRPr="00B72362" w:rsidRDefault="00EC326E" w:rsidP="00B61506">
            <w:r>
              <w:t>Focus expertise (enter with keywords)</w:t>
            </w:r>
          </w:p>
        </w:tc>
      </w:tr>
      <w:tr w:rsidR="00EB52A5" w:rsidRPr="00B72362" w:rsidTr="009742AB">
        <w:trPr>
          <w:cantSplit/>
          <w:trHeight w:val="230"/>
          <w:jc w:val="center"/>
        </w:trPr>
        <w:sdt>
          <w:sdtPr>
            <w:id w:val="33274480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3323" w:type="dxa"/>
                <w:gridSpan w:val="2"/>
                <w:tcBorders>
                  <w:left w:val="single" w:sz="4" w:space="0" w:color="auto"/>
                </w:tcBorders>
                <w:shd w:val="clear" w:color="auto" w:fill="auto"/>
                <w:vAlign w:val="center"/>
              </w:tcPr>
              <w:p w:rsidR="00EB52A5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id w:val="33274481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3061" w:type="dxa"/>
                <w:shd w:val="clear" w:color="auto" w:fill="auto"/>
                <w:vAlign w:val="center"/>
              </w:tcPr>
              <w:p w:rsidR="00EB52A5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id w:val="33274482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2976" w:type="dxa"/>
                <w:gridSpan w:val="2"/>
                <w:tcBorders>
                  <w:right w:val="single" w:sz="4" w:space="0" w:color="auto"/>
                </w:tcBorders>
                <w:shd w:val="clear" w:color="auto" w:fill="auto"/>
                <w:vAlign w:val="center"/>
              </w:tcPr>
              <w:p w:rsidR="00EB52A5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CB5E53" w:rsidRPr="00B72362" w:rsidTr="009742AB">
        <w:trPr>
          <w:cantSplit/>
          <w:trHeight w:val="230"/>
          <w:jc w:val="center"/>
        </w:trPr>
        <w:sdt>
          <w:sdtPr>
            <w:id w:val="33274483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3323" w:type="dxa"/>
                <w:gridSpan w:val="2"/>
                <w:tcBorders>
                  <w:left w:val="single" w:sz="4" w:space="0" w:color="auto"/>
                </w:tcBorders>
                <w:shd w:val="clear" w:color="auto" w:fill="auto"/>
                <w:vAlign w:val="center"/>
              </w:tcPr>
              <w:p w:rsidR="00CB5E53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id w:val="33274484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3067" w:type="dxa"/>
                <w:gridSpan w:val="2"/>
                <w:shd w:val="clear" w:color="auto" w:fill="auto"/>
                <w:vAlign w:val="center"/>
              </w:tcPr>
              <w:p w:rsidR="00CB5E53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id w:val="33274485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2970" w:type="dxa"/>
                <w:tcBorders>
                  <w:right w:val="single" w:sz="4" w:space="0" w:color="auto"/>
                </w:tcBorders>
                <w:shd w:val="clear" w:color="auto" w:fill="auto"/>
                <w:vAlign w:val="center"/>
              </w:tcPr>
              <w:p w:rsidR="00CB5E53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C326E" w:rsidRPr="00B72362" w:rsidTr="009742AB">
        <w:trPr>
          <w:cantSplit/>
          <w:trHeight w:val="230"/>
          <w:jc w:val="center"/>
        </w:trPr>
        <w:tc>
          <w:tcPr>
            <w:tcW w:w="9360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6E" w:rsidRPr="00B72362" w:rsidRDefault="00EC326E" w:rsidP="00B61506">
            <w:r>
              <w:t>Focus areas (enter with keywords)</w:t>
            </w:r>
          </w:p>
        </w:tc>
      </w:tr>
      <w:tr w:rsidR="00EC326E" w:rsidRPr="00B72362" w:rsidTr="009742AB">
        <w:trPr>
          <w:cantSplit/>
          <w:trHeight w:val="230"/>
          <w:jc w:val="center"/>
        </w:trPr>
        <w:sdt>
          <w:sdtPr>
            <w:id w:val="33274486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3323" w:type="dxa"/>
                <w:gridSpan w:val="2"/>
                <w:tcBorders>
                  <w:left w:val="single" w:sz="4" w:space="0" w:color="auto"/>
                </w:tcBorders>
                <w:shd w:val="clear" w:color="auto" w:fill="auto"/>
                <w:vAlign w:val="center"/>
              </w:tcPr>
              <w:p w:rsidR="00EC326E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id w:val="33274487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3067" w:type="dxa"/>
                <w:gridSpan w:val="2"/>
                <w:shd w:val="clear" w:color="auto" w:fill="auto"/>
                <w:vAlign w:val="center"/>
              </w:tcPr>
              <w:p w:rsidR="00EC326E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id w:val="33274488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2970" w:type="dxa"/>
                <w:tcBorders>
                  <w:right w:val="single" w:sz="4" w:space="0" w:color="auto"/>
                </w:tcBorders>
                <w:shd w:val="clear" w:color="auto" w:fill="auto"/>
                <w:vAlign w:val="center"/>
              </w:tcPr>
              <w:p w:rsidR="00EC326E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C326E" w:rsidRPr="00B72362" w:rsidTr="009742AB">
        <w:trPr>
          <w:cantSplit/>
          <w:trHeight w:val="230"/>
          <w:jc w:val="center"/>
        </w:trPr>
        <w:sdt>
          <w:sdtPr>
            <w:id w:val="33274489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3323" w:type="dxa"/>
                <w:gridSpan w:val="2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:rsidR="00EC326E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id w:val="33274490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3067" w:type="dxa"/>
                <w:gridSpan w:val="2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  <w:p w:rsidR="00EC326E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id w:val="33274491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2970" w:type="dxa"/>
                <w:tcBorders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EC326E" w:rsidRPr="00B72362" w:rsidRDefault="009742AB" w:rsidP="00B61506"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415F5F" w:rsidRPr="00B72362" w:rsidTr="009742AB">
        <w:trPr>
          <w:cantSplit/>
          <w:trHeight w:val="230"/>
          <w:jc w:val="center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15F5F" w:rsidRPr="00B72362" w:rsidRDefault="00EC326E" w:rsidP="00B61506">
            <w:pPr>
              <w:pStyle w:val="SectionHeading"/>
            </w:pPr>
            <w:r>
              <w:t>Do you approve public presentation of your professional information on CRCD web site:</w:t>
            </w:r>
          </w:p>
        </w:tc>
      </w:tr>
      <w:tr w:rsidR="009742AB" w:rsidRPr="00B72362" w:rsidTr="009742AB">
        <w:trPr>
          <w:cantSplit/>
          <w:trHeight w:val="230"/>
          <w:jc w:val="center"/>
        </w:trPr>
        <w:sdt>
          <w:sdtPr>
            <w:id w:val="33274492"/>
            <w:placeholder>
              <w:docPart w:val="DefaultPlaceholder_22675704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Content>
            <w:tc>
              <w:tcPr>
                <w:tcW w:w="9360" w:type="dxa"/>
                <w:gridSpan w:val="5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9742AB" w:rsidRPr="00B72362" w:rsidRDefault="009742AB" w:rsidP="00B61506">
                <w:r w:rsidRPr="00F9479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5D4280" w:rsidRPr="00B72362" w:rsidTr="009742AB">
        <w:trPr>
          <w:cantSplit/>
          <w:trHeight w:val="576"/>
          <w:jc w:val="center"/>
        </w:trPr>
        <w:tc>
          <w:tcPr>
            <w:tcW w:w="6390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D4280" w:rsidRPr="00B72362" w:rsidRDefault="005D4280" w:rsidP="00F06353">
            <w:pPr>
              <w:pStyle w:val="SignatureText"/>
            </w:pPr>
            <w:r w:rsidRPr="00B72362">
              <w:t xml:space="preserve">Signature of </w:t>
            </w:r>
            <w:r w:rsidR="001A7E81">
              <w:t>a</w:t>
            </w:r>
            <w:r w:rsidRPr="00B72362">
              <w:t>pplicant</w:t>
            </w:r>
            <w:r w:rsidR="009742AB">
              <w:t xml:space="preserve"> </w:t>
            </w:r>
            <w:sdt>
              <w:sdtPr>
                <w:id w:val="33274494"/>
                <w:placeholder>
                  <w:docPart w:val="DefaultPlaceholder_22675703"/>
                </w:placeholder>
                <w:showingPlcHdr/>
                <w:text/>
              </w:sdtPr>
              <w:sdtContent>
                <w:r w:rsidR="009742AB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29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4280" w:rsidRPr="00B72362" w:rsidRDefault="005D4280" w:rsidP="00F06353">
            <w:pPr>
              <w:pStyle w:val="SignatureText"/>
            </w:pPr>
            <w:r w:rsidRPr="00B72362">
              <w:t>Date</w:t>
            </w:r>
            <w:r w:rsidR="009742AB">
              <w:t xml:space="preserve"> </w:t>
            </w:r>
            <w:sdt>
              <w:sdtPr>
                <w:id w:val="33274496"/>
                <w:placeholder>
                  <w:docPart w:val="DefaultPlaceholder_22675705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9742AB" w:rsidRPr="00F94792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</w:tr>
    </w:tbl>
    <w:p w:rsidR="00415F5F" w:rsidRPr="00B72362" w:rsidRDefault="00415F5F" w:rsidP="00B72362"/>
    <w:sectPr w:rsidR="00415F5F" w:rsidRPr="00B72362" w:rsidSect="009742AB">
      <w:headerReference w:type="default" r:id="rId6"/>
      <w:footerReference w:type="default" r:id="rId7"/>
      <w:pgSz w:w="12240" w:h="15840"/>
      <w:pgMar w:top="1440" w:right="1080" w:bottom="1440" w:left="1080" w:header="1440" w:footer="86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1A8" w:rsidRDefault="005C71A8" w:rsidP="00DA7EAC">
      <w:pPr>
        <w:pStyle w:val="Heading1"/>
      </w:pPr>
      <w:r>
        <w:separator/>
      </w:r>
    </w:p>
  </w:endnote>
  <w:endnote w:type="continuationSeparator" w:id="0">
    <w:p w:rsidR="005C71A8" w:rsidRDefault="005C71A8" w:rsidP="00DA7EAC">
      <w:pPr>
        <w:pStyle w:val="Heading1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072" w:rsidRDefault="00AB57FC" w:rsidP="00EB52A5">
    <w:pPr>
      <w:jc w:val="center"/>
    </w:pPr>
    <w:r>
      <w:rPr>
        <w:rStyle w:val="PageNumber"/>
      </w:rPr>
      <w:fldChar w:fldCharType="begin"/>
    </w:r>
    <w:r w:rsidR="005D6072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703F8A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1A8" w:rsidRDefault="005C71A8" w:rsidP="00DA7EAC">
      <w:pPr>
        <w:pStyle w:val="Heading1"/>
      </w:pPr>
      <w:r>
        <w:separator/>
      </w:r>
    </w:p>
  </w:footnote>
  <w:footnote w:type="continuationSeparator" w:id="0">
    <w:p w:rsidR="005C71A8" w:rsidRDefault="005C71A8" w:rsidP="00DA7EAC">
      <w:pPr>
        <w:pStyle w:val="Heading1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2AB" w:rsidRDefault="009742AB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5419725</wp:posOffset>
          </wp:positionH>
          <wp:positionV relativeFrom="paragraph">
            <wp:posOffset>114300</wp:posOffset>
          </wp:positionV>
          <wp:extent cx="695325" cy="504825"/>
          <wp:effectExtent l="19050" t="0" r="9525" b="0"/>
          <wp:wrapTight wrapText="bothSides">
            <wp:wrapPolygon edited="0">
              <wp:start x="-592" y="0"/>
              <wp:lineTo x="-592" y="21192"/>
              <wp:lineTo x="21896" y="21192"/>
              <wp:lineTo x="21896" y="0"/>
              <wp:lineTo x="-592" y="0"/>
            </wp:wrapPolygon>
          </wp:wrapTight>
          <wp:docPr id="2" name="Picture 1" descr="1625606_1380788325533482_522099983_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625606_1380788325533482_522099983_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9742AB">
      <w:drawing>
        <wp:inline distT="0" distB="0" distL="0" distR="0">
          <wp:extent cx="6400800" cy="545733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54573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 w:cryptProviderType="rsaFull" w:cryptAlgorithmClass="hash" w:cryptAlgorithmType="typeAny" w:cryptAlgorithmSid="4" w:cryptSpinCount="100000" w:hash="4ZPLIkwYUwKdEObA3Z3FTtKXaVQ=" w:salt="nbDvUMxOxucLl7O4wWM3VQ=="/>
  <w:defaultTabStop w:val="720"/>
  <w:drawingGridHorizontalSpacing w:val="85"/>
  <w:displayHorizontalDrawingGridEvery w:val="2"/>
  <w:noPunctuationKerning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/>
  <w:rsids>
    <w:rsidRoot w:val="005C71A8"/>
    <w:rsid w:val="00017261"/>
    <w:rsid w:val="00017DD1"/>
    <w:rsid w:val="000332AD"/>
    <w:rsid w:val="00046106"/>
    <w:rsid w:val="000C0676"/>
    <w:rsid w:val="000C3395"/>
    <w:rsid w:val="0011649E"/>
    <w:rsid w:val="0016303A"/>
    <w:rsid w:val="00190F40"/>
    <w:rsid w:val="001A7E81"/>
    <w:rsid w:val="001F7A95"/>
    <w:rsid w:val="00240AF1"/>
    <w:rsid w:val="0024648C"/>
    <w:rsid w:val="002602F0"/>
    <w:rsid w:val="002C0936"/>
    <w:rsid w:val="00384215"/>
    <w:rsid w:val="00415F5F"/>
    <w:rsid w:val="0042038C"/>
    <w:rsid w:val="00461DCB"/>
    <w:rsid w:val="0046276C"/>
    <w:rsid w:val="00491A66"/>
    <w:rsid w:val="00531C25"/>
    <w:rsid w:val="00532E88"/>
    <w:rsid w:val="005360D4"/>
    <w:rsid w:val="0054754E"/>
    <w:rsid w:val="0056338C"/>
    <w:rsid w:val="005C71A8"/>
    <w:rsid w:val="005D4280"/>
    <w:rsid w:val="005D6072"/>
    <w:rsid w:val="006638AD"/>
    <w:rsid w:val="00671993"/>
    <w:rsid w:val="00682713"/>
    <w:rsid w:val="00703F8A"/>
    <w:rsid w:val="00722DE8"/>
    <w:rsid w:val="00733AC6"/>
    <w:rsid w:val="007344B3"/>
    <w:rsid w:val="00770EEA"/>
    <w:rsid w:val="007E3D81"/>
    <w:rsid w:val="008658E6"/>
    <w:rsid w:val="00884CA6"/>
    <w:rsid w:val="00887861"/>
    <w:rsid w:val="00890AE3"/>
    <w:rsid w:val="008B3663"/>
    <w:rsid w:val="00932D09"/>
    <w:rsid w:val="009622B2"/>
    <w:rsid w:val="009742AB"/>
    <w:rsid w:val="009F58BB"/>
    <w:rsid w:val="00A41E64"/>
    <w:rsid w:val="00A4373B"/>
    <w:rsid w:val="00A9715D"/>
    <w:rsid w:val="00AB57FC"/>
    <w:rsid w:val="00AC087E"/>
    <w:rsid w:val="00AE1F72"/>
    <w:rsid w:val="00AF093D"/>
    <w:rsid w:val="00B04903"/>
    <w:rsid w:val="00B12708"/>
    <w:rsid w:val="00B41C69"/>
    <w:rsid w:val="00B61506"/>
    <w:rsid w:val="00B72362"/>
    <w:rsid w:val="00B96D9F"/>
    <w:rsid w:val="00BE09D6"/>
    <w:rsid w:val="00C30E55"/>
    <w:rsid w:val="00C63324"/>
    <w:rsid w:val="00C81188"/>
    <w:rsid w:val="00CB5E53"/>
    <w:rsid w:val="00CC6A22"/>
    <w:rsid w:val="00CC7CB7"/>
    <w:rsid w:val="00D02133"/>
    <w:rsid w:val="00D21FCD"/>
    <w:rsid w:val="00D34CBE"/>
    <w:rsid w:val="00D461ED"/>
    <w:rsid w:val="00D53D61"/>
    <w:rsid w:val="00D66A94"/>
    <w:rsid w:val="00DA5F94"/>
    <w:rsid w:val="00DA7EAC"/>
    <w:rsid w:val="00DF1BA0"/>
    <w:rsid w:val="00DF5241"/>
    <w:rsid w:val="00E33DC8"/>
    <w:rsid w:val="00E630EB"/>
    <w:rsid w:val="00E75AE6"/>
    <w:rsid w:val="00E80215"/>
    <w:rsid w:val="00EB52A5"/>
    <w:rsid w:val="00EC326E"/>
    <w:rsid w:val="00EC655E"/>
    <w:rsid w:val="00EE33CA"/>
    <w:rsid w:val="00F04B9B"/>
    <w:rsid w:val="00F0626A"/>
    <w:rsid w:val="00F06353"/>
    <w:rsid w:val="00F149CC"/>
    <w:rsid w:val="00F46364"/>
    <w:rsid w:val="00F74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A7EAC"/>
    <w:rPr>
      <w:rFonts w:ascii="Tahoma" w:hAnsi="Tahoma"/>
      <w:spacing w:val="10"/>
      <w:sz w:val="16"/>
      <w:szCs w:val="16"/>
    </w:rPr>
  </w:style>
  <w:style w:type="paragraph" w:styleId="Heading1">
    <w:name w:val="heading 1"/>
    <w:basedOn w:val="Normal"/>
    <w:next w:val="Normal"/>
    <w:qFormat/>
    <w:rsid w:val="00DA7EAC"/>
    <w:pPr>
      <w:spacing w:after="80"/>
      <w:jc w:val="center"/>
      <w:outlineLvl w:val="0"/>
    </w:pPr>
    <w:rPr>
      <w:b/>
      <w:caps/>
      <w:spacing w:val="20"/>
      <w:sz w:val="24"/>
    </w:rPr>
  </w:style>
  <w:style w:type="paragraph" w:styleId="Heading2">
    <w:name w:val="heading 2"/>
    <w:basedOn w:val="Normal"/>
    <w:next w:val="Normal"/>
    <w:qFormat/>
    <w:rsid w:val="00DA7EAC"/>
    <w:pPr>
      <w:spacing w:before="40"/>
      <w:jc w:val="center"/>
      <w:outlineLvl w:val="1"/>
    </w:pPr>
    <w:rPr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A7E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9" w:type="dxa"/>
        <w:left w:w="115" w:type="dxa"/>
        <w:bottom w:w="29" w:type="dxa"/>
        <w:right w:w="115" w:type="dxa"/>
      </w:tblCellMar>
    </w:tblPr>
  </w:style>
  <w:style w:type="paragraph" w:customStyle="1" w:styleId="SectionHeading">
    <w:name w:val="Section Heading"/>
    <w:basedOn w:val="Normal"/>
    <w:rsid w:val="00DA7EAC"/>
    <w:pPr>
      <w:jc w:val="center"/>
    </w:pPr>
    <w:rPr>
      <w:caps/>
    </w:rPr>
  </w:style>
  <w:style w:type="paragraph" w:customStyle="1" w:styleId="SignatureText">
    <w:name w:val="Signature Text"/>
    <w:basedOn w:val="Normal"/>
    <w:rsid w:val="00F06353"/>
    <w:pPr>
      <w:spacing w:before="40" w:after="80"/>
    </w:pPr>
  </w:style>
  <w:style w:type="character" w:styleId="PageNumber">
    <w:name w:val="page number"/>
    <w:basedOn w:val="DefaultParagraphFont"/>
    <w:rsid w:val="00EB52A5"/>
  </w:style>
  <w:style w:type="paragraph" w:styleId="BalloonText">
    <w:name w:val="Balloon Text"/>
    <w:basedOn w:val="Normal"/>
    <w:semiHidden/>
    <w:rsid w:val="00AF093D"/>
    <w:rPr>
      <w:rFonts w:cs="Tahoma"/>
    </w:rPr>
  </w:style>
  <w:style w:type="character" w:styleId="PlaceholderText">
    <w:name w:val="Placeholder Text"/>
    <w:basedOn w:val="DefaultParagraphFont"/>
    <w:uiPriority w:val="99"/>
    <w:semiHidden/>
    <w:rsid w:val="008B3663"/>
    <w:rPr>
      <w:color w:val="808080"/>
    </w:rPr>
  </w:style>
  <w:style w:type="paragraph" w:styleId="Header">
    <w:name w:val="header"/>
    <w:basedOn w:val="Normal"/>
    <w:link w:val="HeaderChar"/>
    <w:rsid w:val="009742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742AB"/>
    <w:rPr>
      <w:rFonts w:ascii="Tahoma" w:hAnsi="Tahoma"/>
      <w:spacing w:val="10"/>
      <w:sz w:val="16"/>
      <w:szCs w:val="16"/>
    </w:rPr>
  </w:style>
  <w:style w:type="paragraph" w:styleId="Footer">
    <w:name w:val="footer"/>
    <w:basedOn w:val="Normal"/>
    <w:link w:val="FooterChar"/>
    <w:rsid w:val="009742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742AB"/>
    <w:rPr>
      <w:rFonts w:ascii="Tahoma" w:hAnsi="Tahoma"/>
      <w:spacing w:val="1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2113C8-A607-4DE2-B703-513249CB52DC}"/>
      </w:docPartPr>
      <w:docPartBody>
        <w:p w:rsidR="00000000" w:rsidRDefault="004E4203"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22675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8252B8-062C-44E2-BD4E-EB3C426B610D}"/>
      </w:docPartPr>
      <w:docPartBody>
        <w:p w:rsidR="00000000" w:rsidRDefault="004E4203">
          <w:r w:rsidRPr="00F94792">
            <w:rPr>
              <w:rStyle w:val="PlaceholderText"/>
            </w:rPr>
            <w:t>Click here to enter a date.</w:t>
          </w:r>
        </w:p>
      </w:docPartBody>
    </w:docPart>
    <w:docPart>
      <w:docPartPr>
        <w:name w:val="DEC198AA2FCE4967AC6AA157B898E4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043246-F09E-413C-8B93-30E08857D1CB}"/>
      </w:docPartPr>
      <w:docPartBody>
        <w:p w:rsidR="00000000" w:rsidRDefault="004E4203" w:rsidP="004E4203">
          <w:pPr>
            <w:pStyle w:val="DEC198AA2FCE4967AC6AA157B898E48A1"/>
          </w:pPr>
          <w:r w:rsidRPr="00F94792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226757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567510-5659-43CC-A876-8C79BC92D8F0}"/>
      </w:docPartPr>
      <w:docPartBody>
        <w:p w:rsidR="00000000" w:rsidRDefault="004E4203">
          <w:r w:rsidRPr="00F94792">
            <w:rPr>
              <w:rStyle w:val="PlaceholderText"/>
            </w:rPr>
            <w:t>Choose an item.</w:t>
          </w:r>
        </w:p>
      </w:docPartBody>
    </w:docPart>
    <w:docPart>
      <w:docPartPr>
        <w:name w:val="4083A1E854F44FDBB6DD0F22BB1ECE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A68E47-00D8-4212-9C55-02D9D4F01F96}"/>
      </w:docPartPr>
      <w:docPartBody>
        <w:p w:rsidR="00000000" w:rsidRDefault="004E4203" w:rsidP="004E4203">
          <w:pPr>
            <w:pStyle w:val="4083A1E854F44FDBB6DD0F22BB1ECEB71"/>
          </w:pPr>
          <w:r w:rsidRPr="00F94792">
            <w:rPr>
              <w:rStyle w:val="PlaceholderText"/>
            </w:rPr>
            <w:t>Choose an item.</w:t>
          </w:r>
        </w:p>
      </w:docPartBody>
    </w:docPart>
    <w:docPart>
      <w:docPartPr>
        <w:name w:val="8E2B009254D3496F9229EB7F3B9BA9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F9F5B-F7B7-4279-8794-A6A43C74D2FF}"/>
      </w:docPartPr>
      <w:docPartBody>
        <w:p w:rsidR="00000000" w:rsidRDefault="004E4203" w:rsidP="004E4203">
          <w:pPr>
            <w:pStyle w:val="8E2B009254D3496F9229EB7F3B9BA92C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171E9F9B0EA340889E37C8E3AB5151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5B0C3A-348B-4599-BEC2-F9BE3C69F051}"/>
      </w:docPartPr>
      <w:docPartBody>
        <w:p w:rsidR="00000000" w:rsidRDefault="004E4203" w:rsidP="004E4203">
          <w:pPr>
            <w:pStyle w:val="171E9F9B0EA340889E37C8E3AB5151B3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86B38D1E0AD0473789074B5FB28236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AEC529-3DE0-4964-9AC1-C9F479861B31}"/>
      </w:docPartPr>
      <w:docPartBody>
        <w:p w:rsidR="00000000" w:rsidRDefault="004E4203" w:rsidP="004E4203">
          <w:pPr>
            <w:pStyle w:val="86B38D1E0AD0473789074B5FB2823617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D3F1B897901547D1A0AF49F6A43EF7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7F004-77A8-40E8-BE7B-2C5466362672}"/>
      </w:docPartPr>
      <w:docPartBody>
        <w:p w:rsidR="00000000" w:rsidRDefault="004E4203" w:rsidP="004E4203">
          <w:pPr>
            <w:pStyle w:val="D3F1B897901547D1A0AF49F6A43EF720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189918876C34482AA587A719175A0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444DFA-F8D2-4B1A-B71E-0A5B19825762}"/>
      </w:docPartPr>
      <w:docPartBody>
        <w:p w:rsidR="00000000" w:rsidRDefault="004E4203" w:rsidP="004E4203">
          <w:pPr>
            <w:pStyle w:val="189918876C34482AA587A719175A0272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EC16508884084D8089F196AE492B4B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4C12D0-64E5-4FA4-8FC2-DC227A8BFAB5}"/>
      </w:docPartPr>
      <w:docPartBody>
        <w:p w:rsidR="00000000" w:rsidRDefault="004E4203" w:rsidP="004E4203">
          <w:pPr>
            <w:pStyle w:val="EC16508884084D8089F196AE492B4B13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23B49F7E301A442881FF2F6354B510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D7AE2A-97E8-423C-8C9B-B9D7BC04EDC8}"/>
      </w:docPartPr>
      <w:docPartBody>
        <w:p w:rsidR="00000000" w:rsidRDefault="004E4203" w:rsidP="004E4203">
          <w:pPr>
            <w:pStyle w:val="23B49F7E301A442881FF2F6354B510C0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1F01E29AB50D46EF8EE8A92DCBF4BB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93E9C-CF29-4FE9-9F79-7CE835C01B4C}"/>
      </w:docPartPr>
      <w:docPartBody>
        <w:p w:rsidR="00000000" w:rsidRDefault="004E4203" w:rsidP="004E4203">
          <w:pPr>
            <w:pStyle w:val="1F01E29AB50D46EF8EE8A92DCBF4BB6F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B540F628302D453DBC2F2597A8CDC2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A33CF-F54E-41B1-9BD9-DC81843D9CD5}"/>
      </w:docPartPr>
      <w:docPartBody>
        <w:p w:rsidR="00000000" w:rsidRDefault="004E4203" w:rsidP="004E4203">
          <w:pPr>
            <w:pStyle w:val="B540F628302D453DBC2F2597A8CDC26A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6D3B30D254CA4134A9FA78EB46140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8E3564-D1BF-4A54-A5D3-F2F780486C84}"/>
      </w:docPartPr>
      <w:docPartBody>
        <w:p w:rsidR="00000000" w:rsidRDefault="004E4203" w:rsidP="004E4203">
          <w:pPr>
            <w:pStyle w:val="6D3B30D254CA4134A9FA78EB46140C67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50C1AD23A5C4487592381E0475E68C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596EC1-03C8-4C4B-AC62-8F0FAE0EE53A}"/>
      </w:docPartPr>
      <w:docPartBody>
        <w:p w:rsidR="00000000" w:rsidRDefault="004E4203" w:rsidP="004E4203">
          <w:pPr>
            <w:pStyle w:val="50C1AD23A5C4487592381E0475E68C5F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8E648D53839C495998BEB22223F4EA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7B94B2-A62A-4989-A985-8C251850BCCC}"/>
      </w:docPartPr>
      <w:docPartBody>
        <w:p w:rsidR="00000000" w:rsidRDefault="004E4203" w:rsidP="004E4203">
          <w:pPr>
            <w:pStyle w:val="8E648D53839C495998BEB22223F4EA9C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34C488567D9840178CC64BD6478D10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51C1EA-22D6-4941-931B-39F24C52A9F7}"/>
      </w:docPartPr>
      <w:docPartBody>
        <w:p w:rsidR="00000000" w:rsidRDefault="004E4203" w:rsidP="004E4203">
          <w:pPr>
            <w:pStyle w:val="34C488567D9840178CC64BD6478D10C8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4DF0C2483FF3486B81D7F3622FE7EA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18251-01FF-4889-8877-4DE6AEE169A1}"/>
      </w:docPartPr>
      <w:docPartBody>
        <w:p w:rsidR="00000000" w:rsidRDefault="004E4203" w:rsidP="004E4203">
          <w:pPr>
            <w:pStyle w:val="4DF0C2483FF3486B81D7F3622FE7EA1F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48B95341DCAC40A4A952FE5B3D691F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D63836-ED18-4BB8-AFBD-F68BD252A6BC}"/>
      </w:docPartPr>
      <w:docPartBody>
        <w:p w:rsidR="00000000" w:rsidRDefault="004E4203" w:rsidP="004E4203">
          <w:pPr>
            <w:pStyle w:val="48B95341DCAC40A4A952FE5B3D691FB3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324AB64C25824D28A9508EFADBBEF0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31F86E-F21B-4BB2-87A7-8A42561A3129}"/>
      </w:docPartPr>
      <w:docPartBody>
        <w:p w:rsidR="00000000" w:rsidRDefault="004E4203">
          <w:r>
            <w:t>please indicate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E4203"/>
    <w:rsid w:val="004E4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E4203"/>
    <w:rPr>
      <w:color w:val="808080"/>
    </w:rPr>
  </w:style>
  <w:style w:type="paragraph" w:customStyle="1" w:styleId="DEC198AA2FCE4967AC6AA157B898E48A">
    <w:name w:val="DEC198AA2FCE4967AC6AA157B898E48A"/>
    <w:rsid w:val="004E4203"/>
  </w:style>
  <w:style w:type="paragraph" w:customStyle="1" w:styleId="ABD1715C7D4F413EA1AEE9613B8DE155">
    <w:name w:val="ABD1715C7D4F413EA1AEE9613B8DE155"/>
    <w:rsid w:val="004E4203"/>
  </w:style>
  <w:style w:type="paragraph" w:customStyle="1" w:styleId="45D55DF93A954A9487B92AABC00AEA0B">
    <w:name w:val="45D55DF93A954A9487B92AABC00AEA0B"/>
    <w:rsid w:val="004E4203"/>
  </w:style>
  <w:style w:type="paragraph" w:customStyle="1" w:styleId="C901C7EFAA76461BBCD476E7FAC684C5">
    <w:name w:val="C901C7EFAA76461BBCD476E7FAC684C5"/>
    <w:rsid w:val="004E4203"/>
  </w:style>
  <w:style w:type="paragraph" w:customStyle="1" w:styleId="D9E2889F098C4F1AA1F5AB007FB37217">
    <w:name w:val="D9E2889F098C4F1AA1F5AB007FB37217"/>
    <w:rsid w:val="004E4203"/>
  </w:style>
  <w:style w:type="paragraph" w:customStyle="1" w:styleId="4083A1E854F44FDBB6DD0F22BB1ECEB7">
    <w:name w:val="4083A1E854F44FDBB6DD0F22BB1ECEB7"/>
    <w:rsid w:val="004E4203"/>
  </w:style>
  <w:style w:type="paragraph" w:customStyle="1" w:styleId="8E2B009254D3496F9229EB7F3B9BA92C">
    <w:name w:val="8E2B009254D3496F9229EB7F3B9BA92C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DEC198AA2FCE4967AC6AA157B898E48A1">
    <w:name w:val="DEC198AA2FCE4967AC6AA157B898E48A1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171E9F9B0EA340889E37C8E3AB5151B3">
    <w:name w:val="171E9F9B0EA340889E37C8E3AB5151B3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86B38D1E0AD0473789074B5FB2823617">
    <w:name w:val="86B38D1E0AD0473789074B5FB2823617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D3F1B897901547D1A0AF49F6A43EF720">
    <w:name w:val="D3F1B897901547D1A0AF49F6A43EF720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189918876C34482AA587A719175A0272">
    <w:name w:val="189918876C34482AA587A719175A0272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EC16508884084D8089F196AE492B4B13">
    <w:name w:val="EC16508884084D8089F196AE492B4B13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23B49F7E301A442881FF2F6354B510C0">
    <w:name w:val="23B49F7E301A442881FF2F6354B510C0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1F01E29AB50D46EF8EE8A92DCBF4BB6F">
    <w:name w:val="1F01E29AB50D46EF8EE8A92DCBF4BB6F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4083A1E854F44FDBB6DD0F22BB1ECEB71">
    <w:name w:val="4083A1E854F44FDBB6DD0F22BB1ECEB71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B540F628302D453DBC2F2597A8CDC26A">
    <w:name w:val="B540F628302D453DBC2F2597A8CDC26A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6D3B30D254CA4134A9FA78EB46140C67">
    <w:name w:val="6D3B30D254CA4134A9FA78EB46140C67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50C1AD23A5C4487592381E0475E68C5F">
    <w:name w:val="50C1AD23A5C4487592381E0475E68C5F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8E648D53839C495998BEB22223F4EA9C">
    <w:name w:val="8E648D53839C495998BEB22223F4EA9C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34C488567D9840178CC64BD6478D10C8">
    <w:name w:val="34C488567D9840178CC64BD6478D10C8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4DF0C2483FF3486B81D7F3622FE7EA1F">
    <w:name w:val="4DF0C2483FF3486B81D7F3622FE7EA1F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  <w:style w:type="paragraph" w:customStyle="1" w:styleId="48B95341DCAC40A4A952FE5B3D691FB3">
    <w:name w:val="48B95341DCAC40A4A952FE5B3D691FB3"/>
    <w:rsid w:val="004E4203"/>
    <w:pPr>
      <w:spacing w:after="0" w:line="240" w:lineRule="auto"/>
    </w:pPr>
    <w:rPr>
      <w:rFonts w:ascii="Tahoma" w:eastAsia="Times New Roman" w:hAnsi="Tahoma" w:cs="Times New Roman"/>
      <w:spacing w:val="10"/>
      <w:sz w:val="16"/>
      <w:szCs w:val="16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crcd-roster-of-experts.dotx</Template>
  <TotalTime>0</TotalTime>
  <Pages>1</Pages>
  <Words>235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Microsoft Corporation</Company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Marina Andeva</cp:lastModifiedBy>
  <cp:revision>2</cp:revision>
  <cp:lastPrinted>2003-12-10T12:14:00Z</cp:lastPrinted>
  <dcterms:created xsi:type="dcterms:W3CDTF">2014-12-07T22:04:00Z</dcterms:created>
  <dcterms:modified xsi:type="dcterms:W3CDTF">2014-12-07T22:04:00Z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TC010184631033</vt:lpwstr>
  </property>
</Properties>
</file>