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1"/>
      </w:tblGrid>
      <w:tr w:rsidR="002946C7">
        <w:trPr>
          <w:cantSplit/>
          <w:trHeight w:val="340"/>
        </w:trPr>
        <w:tc>
          <w:tcPr>
            <w:tcW w:w="2834" w:type="dxa"/>
            <w:shd w:val="clear" w:color="auto" w:fill="auto"/>
            <w:vAlign w:val="center"/>
          </w:tcPr>
          <w:p w:rsidR="002946C7" w:rsidRDefault="002946C7">
            <w:pPr>
              <w:pStyle w:val="ECVPersonalInfoHeading"/>
            </w:pPr>
            <w:r>
              <w:rPr>
                <w:caps w:val="0"/>
              </w:rPr>
              <w:t>PERSONAL INFORMATION</w:t>
            </w:r>
          </w:p>
        </w:tc>
        <w:sdt>
          <w:sdtPr>
            <w:alias w:val="Name and Surname"/>
            <w:tag w:val="Name and Surname"/>
            <w:id w:val="1740130883"/>
            <w:lock w:val="sdtLocked"/>
            <w:placeholder>
              <w:docPart w:val="14D7B09D18C546E2824CF38347B8D8EF"/>
            </w:placeholder>
            <w:showingPlcHdr/>
          </w:sdtPr>
          <w:sdtContent>
            <w:tc>
              <w:tcPr>
                <w:tcW w:w="7541" w:type="dxa"/>
                <w:shd w:val="clear" w:color="auto" w:fill="auto"/>
                <w:vAlign w:val="center"/>
              </w:tcPr>
              <w:p w:rsidR="002946C7" w:rsidRDefault="004B2115" w:rsidP="004B2115">
                <w:pPr>
                  <w:pStyle w:val="ECVNameField"/>
                </w:pPr>
                <w:r>
                  <w:t>Name and Surname</w:t>
                </w:r>
              </w:p>
            </w:tc>
          </w:sdtContent>
        </w:sdt>
      </w:tr>
      <w:tr w:rsidR="002946C7" w:rsidTr="00E94B67">
        <w:trPr>
          <w:cantSplit/>
          <w:trHeight w:hRule="exact" w:val="195"/>
        </w:trPr>
        <w:tc>
          <w:tcPr>
            <w:tcW w:w="10375" w:type="dxa"/>
            <w:gridSpan w:val="2"/>
            <w:shd w:val="clear" w:color="auto" w:fill="auto"/>
          </w:tcPr>
          <w:p w:rsidR="002946C7" w:rsidRPr="00755288" w:rsidRDefault="002946C7" w:rsidP="00E94B67">
            <w:pPr>
              <w:pStyle w:val="ECVComments"/>
              <w:jc w:val="left"/>
              <w:rPr>
                <w:color w:val="auto"/>
              </w:rPr>
            </w:pPr>
          </w:p>
        </w:tc>
      </w:tr>
      <w:tr w:rsidR="002946C7" w:rsidTr="0019664A">
        <w:trPr>
          <w:cantSplit/>
          <w:trHeight w:val="340"/>
        </w:trPr>
        <w:sdt>
          <w:sdtPr>
            <w:alias w:val="Insert picture"/>
            <w:tag w:val="Insert picture"/>
            <w:id w:val="-219673374"/>
            <w:showingPlcHdr/>
            <w:picture/>
          </w:sdtPr>
          <w:sdtContent>
            <w:tc>
              <w:tcPr>
                <w:tcW w:w="2834" w:type="dxa"/>
                <w:vMerge w:val="restart"/>
                <w:shd w:val="clear" w:color="auto" w:fill="auto"/>
                <w:vAlign w:val="center"/>
              </w:tcPr>
              <w:p w:rsidR="002946C7" w:rsidRDefault="00E94B67" w:rsidP="0019664A">
                <w:pPr>
                  <w:pStyle w:val="ECVLeftHeading"/>
                  <w:jc w:val="center"/>
                </w:pPr>
                <w:r>
                  <w:rPr>
                    <w:noProof/>
                    <w:lang w:val="en-US" w:eastAsia="en-US" w:bidi="ar-SA"/>
                  </w:rPr>
                  <w:drawing>
                    <wp:inline distT="0" distB="0" distL="0" distR="0">
                      <wp:extent cx="752475" cy="752475"/>
                      <wp:effectExtent l="0" t="0" r="9525" b="9525"/>
                      <wp:docPr id="11" name="Picture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52475" cy="75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7541" w:type="dxa"/>
            <w:shd w:val="clear" w:color="auto" w:fill="auto"/>
            <w:vAlign w:val="center"/>
          </w:tcPr>
          <w:p w:rsidR="002946C7" w:rsidRDefault="006247F9" w:rsidP="00F619E2">
            <w:pPr>
              <w:pStyle w:val="ECVContactDetails1"/>
            </w:pPr>
            <w:r>
              <w:rPr>
                <w:noProof/>
                <w:lang w:val="en-US" w:eastAsia="en-US" w:bidi="ar-SA"/>
              </w:rPr>
              <w:drawing>
                <wp:anchor distT="0" distB="0" distL="0" distR="71755" simplePos="0" relativeHeight="2516561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19050" t="0" r="9525" b="0"/>
                  <wp:wrapSquare wrapText="bothSides"/>
                  <wp:docPr id="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946C7">
              <w:t xml:space="preserve"> </w:t>
            </w:r>
            <w:sdt>
              <w:sdtPr>
                <w:id w:val="33274735"/>
                <w:placeholder>
                  <w:docPart w:val="13D2605E47874B91B191686E1E32AA52"/>
                </w:placeholder>
                <w:showingPlcHdr/>
                <w:text/>
              </w:sdtPr>
              <w:sdtContent>
                <w:r w:rsidR="00F619E2" w:rsidRPr="00F94792">
                  <w:rPr>
                    <w:rStyle w:val="PlaceholderText"/>
                  </w:rPr>
                  <w:t xml:space="preserve">Click here </w:t>
                </w:r>
                <w:r w:rsidR="00F619E2">
                  <w:rPr>
                    <w:rStyle w:val="PlaceholderText"/>
                  </w:rPr>
                  <w:t>to write your personal address</w:t>
                </w:r>
              </w:sdtContent>
            </w:sdt>
          </w:p>
        </w:tc>
      </w:tr>
      <w:tr w:rsidR="002946C7" w:rsidTr="00E94B67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tc>
          <w:tcPr>
            <w:tcW w:w="7541" w:type="dxa"/>
            <w:shd w:val="clear" w:color="auto" w:fill="auto"/>
            <w:vAlign w:val="center"/>
          </w:tcPr>
          <w:p w:rsidR="002946C7" w:rsidRDefault="006247F9" w:rsidP="00F619E2">
            <w:pPr>
              <w:pStyle w:val="ECVContactDetails1"/>
              <w:tabs>
                <w:tab w:val="right" w:pos="8218"/>
              </w:tabs>
            </w:pPr>
            <w:r>
              <w:rPr>
                <w:noProof/>
                <w:lang w:val="en-US" w:eastAsia="en-US" w:bidi="ar-SA"/>
              </w:rPr>
              <w:drawing>
                <wp:anchor distT="0" distB="0" distL="0" distR="71755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19050" t="0" r="7620" b="0"/>
                  <wp:wrapSquare wrapText="bothSides"/>
                  <wp:docPr id="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val="en-US" w:eastAsia="en-US" w:bidi="ar-SA"/>
              </w:rPr>
              <w:drawing>
                <wp:inline distT="0" distB="0" distL="0" distR="0">
                  <wp:extent cx="123825" cy="133350"/>
                  <wp:effectExtent l="1905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946C7">
              <w:t xml:space="preserve"> </w:t>
            </w:r>
            <w:r w:rsidR="00FC3D1E" w:rsidRPr="00FC3D1E">
              <w:rPr>
                <w:rStyle w:val="ECVContactDetails"/>
              </w:rPr>
              <w:t xml:space="preserve"> </w:t>
            </w:r>
            <w:sdt>
              <w:sdtPr>
                <w:rPr>
                  <w:rStyle w:val="ECVContactDetails"/>
                </w:rPr>
                <w:id w:val="33274737"/>
                <w:placeholder>
                  <w:docPart w:val="6DDD2F33CE5948EC9CE90AD76F727605"/>
                </w:placeholder>
                <w:showingPlcHdr/>
                <w:text/>
              </w:sdtPr>
              <w:sdtContent>
                <w:r w:rsidR="00F619E2" w:rsidRPr="00F94792">
                  <w:rPr>
                    <w:rStyle w:val="PlaceholderText"/>
                  </w:rPr>
                  <w:t xml:space="preserve">Click here to </w:t>
                </w:r>
                <w:r w:rsidR="00F619E2">
                  <w:rPr>
                    <w:rStyle w:val="PlaceholderText"/>
                  </w:rPr>
                  <w:t>write your contact telephone number(s)</w:t>
                </w:r>
                <w:r w:rsidR="00F619E2" w:rsidRPr="00F94792">
                  <w:rPr>
                    <w:rStyle w:val="PlaceholderText"/>
                  </w:rPr>
                  <w:t>.</w:t>
                </w:r>
              </w:sdtContent>
            </w:sdt>
          </w:p>
        </w:tc>
      </w:tr>
      <w:tr w:rsidR="002946C7" w:rsidTr="00E94B67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tc>
          <w:tcPr>
            <w:tcW w:w="7541" w:type="dxa"/>
            <w:shd w:val="clear" w:color="auto" w:fill="auto"/>
            <w:vAlign w:val="center"/>
          </w:tcPr>
          <w:p w:rsidR="002946C7" w:rsidRDefault="006247F9" w:rsidP="00F619E2">
            <w:pPr>
              <w:pStyle w:val="ECVContactDetails1"/>
            </w:pPr>
            <w:r>
              <w:rPr>
                <w:noProof/>
                <w:lang w:val="en-US" w:eastAsia="en-US" w:bidi="ar-SA"/>
              </w:rPr>
              <w:drawing>
                <wp:anchor distT="0" distB="0" distL="0" distR="71755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19050" t="0" r="6985" b="0"/>
                  <wp:wrapSquare wrapText="bothSides"/>
                  <wp:docPr id="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946C7">
              <w:t xml:space="preserve"> </w:t>
            </w:r>
            <w:sdt>
              <w:sdtPr>
                <w:id w:val="33274739"/>
                <w:placeholder>
                  <w:docPart w:val="4F5C904093D048FCADFE350C0DD0235B"/>
                </w:placeholder>
                <w:showingPlcHdr/>
                <w:text/>
              </w:sdtPr>
              <w:sdtContent>
                <w:r w:rsidR="00F619E2" w:rsidRPr="00F94792">
                  <w:rPr>
                    <w:rStyle w:val="PlaceholderText"/>
                  </w:rPr>
                  <w:t xml:space="preserve">Click here to </w:t>
                </w:r>
                <w:r w:rsidR="00F619E2">
                  <w:rPr>
                    <w:rStyle w:val="PlaceholderText"/>
                  </w:rPr>
                  <w:t>write your contact e-mail address</w:t>
                </w:r>
              </w:sdtContent>
            </w:sdt>
          </w:p>
        </w:tc>
      </w:tr>
      <w:tr w:rsidR="002946C7" w:rsidTr="00E94B67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tc>
          <w:tcPr>
            <w:tcW w:w="7541" w:type="dxa"/>
            <w:shd w:val="clear" w:color="auto" w:fill="auto"/>
            <w:vAlign w:val="center"/>
          </w:tcPr>
          <w:p w:rsidR="002946C7" w:rsidRDefault="006247F9" w:rsidP="005B48F6">
            <w:pPr>
              <w:pStyle w:val="ECVContactDetails1"/>
            </w:pPr>
            <w:r>
              <w:rPr>
                <w:noProof/>
                <w:lang w:val="en-US" w:eastAsia="en-US" w:bidi="ar-SA"/>
              </w:rPr>
              <w:drawing>
                <wp:anchor distT="0" distB="0" distL="0" distR="71755" simplePos="0" relativeHeight="2516572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27635"/>
                  <wp:effectExtent l="19050" t="0" r="8255" b="0"/>
                  <wp:wrapSquare wrapText="bothSides"/>
                  <wp:docPr id="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276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946C7">
              <w:t xml:space="preserve"> </w:t>
            </w:r>
            <w:sdt>
              <w:sdtPr>
                <w:id w:val="33274741"/>
                <w:placeholder>
                  <w:docPart w:val="4CB4495F40EC47B7BFBDA935192D9787"/>
                </w:placeholder>
                <w:showingPlcHdr/>
                <w:text/>
              </w:sdtPr>
              <w:sdtContent>
                <w:r w:rsidR="00F619E2" w:rsidRPr="00F94792">
                  <w:rPr>
                    <w:rStyle w:val="PlaceholderText"/>
                  </w:rPr>
                  <w:t xml:space="preserve">Click here to </w:t>
                </w:r>
                <w:r w:rsidR="005B48F6">
                  <w:rPr>
                    <w:rStyle w:val="PlaceholderText"/>
                  </w:rPr>
                  <w:t>insert link to your personal/professional website (if any)</w:t>
                </w:r>
              </w:sdtContent>
            </w:sdt>
          </w:p>
        </w:tc>
      </w:tr>
      <w:tr w:rsidR="002946C7" w:rsidTr="00E94B67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tc>
          <w:tcPr>
            <w:tcW w:w="7541" w:type="dxa"/>
            <w:shd w:val="clear" w:color="auto" w:fill="auto"/>
            <w:vAlign w:val="center"/>
          </w:tcPr>
          <w:p w:rsidR="002946C7" w:rsidRDefault="005F7881" w:rsidP="00FE250F">
            <w:pPr>
              <w:pStyle w:val="ECVContactDetails1"/>
            </w:pPr>
            <w:r>
              <w:rPr>
                <w:rStyle w:val="ECVHeadingContactDetails"/>
              </w:rPr>
              <w:t xml:space="preserve">| </w:t>
            </w:r>
            <w:r w:rsidRPr="00B669E5">
              <w:rPr>
                <w:rStyle w:val="ECVHeadingContactDetails"/>
                <w:color w:val="002060"/>
              </w:rPr>
              <w:t>Nationality</w:t>
            </w:r>
            <w:r w:rsidR="00755288">
              <w:rPr>
                <w:rStyle w:val="ECVHeadingContactDetails"/>
                <w:color w:val="002060"/>
              </w:rPr>
              <w:t xml:space="preserve">: </w:t>
            </w:r>
            <w:r>
              <w:t xml:space="preserve"> </w:t>
            </w:r>
            <w:sdt>
              <w:sdtPr>
                <w:id w:val="33274722"/>
                <w:placeholder>
                  <w:docPart w:val="ED5529A746B842499F0D4CD327C2E264"/>
                </w:placeholder>
                <w:showingPlcHdr/>
                <w:text/>
              </w:sdtPr>
              <w:sdtContent>
                <w:r w:rsidR="00FE250F" w:rsidRPr="00F94792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:rsidR="002946C7" w:rsidRDefault="002946C7">
      <w:pPr>
        <w:pStyle w:val="ECVText"/>
      </w:pPr>
    </w:p>
    <w:p w:rsidR="002946C7" w:rsidRDefault="002946C7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7540"/>
      </w:tblGrid>
      <w:tr w:rsidR="002946C7" w:rsidTr="0019664A">
        <w:trPr>
          <w:trHeight w:val="170"/>
        </w:trPr>
        <w:tc>
          <w:tcPr>
            <w:tcW w:w="2835" w:type="dxa"/>
            <w:shd w:val="clear" w:color="auto" w:fill="auto"/>
          </w:tcPr>
          <w:p w:rsidR="002946C7" w:rsidRDefault="002946C7">
            <w:pPr>
              <w:pStyle w:val="ECVLeftHeading"/>
            </w:pPr>
            <w:r>
              <w:rPr>
                <w:caps w:val="0"/>
              </w:rPr>
              <w:t>WORK EXPERIENCE</w:t>
            </w:r>
          </w:p>
        </w:tc>
        <w:tc>
          <w:tcPr>
            <w:tcW w:w="7540" w:type="dxa"/>
            <w:tcBorders>
              <w:bottom w:val="single" w:sz="2" w:space="0" w:color="17365D" w:themeColor="text2" w:themeShade="BF"/>
            </w:tcBorders>
            <w:shd w:val="clear" w:color="auto" w:fill="auto"/>
            <w:vAlign w:val="bottom"/>
          </w:tcPr>
          <w:p w:rsidR="002946C7" w:rsidRDefault="002946C7">
            <w:pPr>
              <w:pStyle w:val="ECVBlueBox"/>
            </w:pPr>
            <w:r>
              <w:t xml:space="preserve"> </w:t>
            </w:r>
          </w:p>
        </w:tc>
      </w:tr>
      <w:tr w:rsidR="0019664A" w:rsidTr="0019664A">
        <w:trPr>
          <w:trHeight w:val="170"/>
        </w:trPr>
        <w:tc>
          <w:tcPr>
            <w:tcW w:w="2835" w:type="dxa"/>
            <w:shd w:val="clear" w:color="auto" w:fill="auto"/>
          </w:tcPr>
          <w:p w:rsidR="0019664A" w:rsidRDefault="0019664A">
            <w:pPr>
              <w:pStyle w:val="ECVLeftHeading"/>
              <w:rPr>
                <w:caps w:val="0"/>
              </w:rPr>
            </w:pPr>
          </w:p>
        </w:tc>
        <w:tc>
          <w:tcPr>
            <w:tcW w:w="7540" w:type="dxa"/>
            <w:tcBorders>
              <w:top w:val="single" w:sz="2" w:space="0" w:color="17365D" w:themeColor="text2" w:themeShade="BF"/>
            </w:tcBorders>
            <w:shd w:val="clear" w:color="auto" w:fill="auto"/>
            <w:vAlign w:val="bottom"/>
          </w:tcPr>
          <w:p w:rsidR="0019664A" w:rsidRDefault="0019664A">
            <w:pPr>
              <w:pStyle w:val="ECVBlueBox"/>
            </w:pPr>
          </w:p>
        </w:tc>
      </w:tr>
    </w:tbl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1"/>
      </w:tblGrid>
      <w:tr w:rsidR="002946C7" w:rsidTr="0019664A">
        <w:trPr>
          <w:cantSplit/>
        </w:trPr>
        <w:tc>
          <w:tcPr>
            <w:tcW w:w="2834" w:type="dxa"/>
            <w:vMerge w:val="restart"/>
            <w:shd w:val="clear" w:color="auto" w:fill="auto"/>
            <w:vAlign w:val="center"/>
          </w:tcPr>
          <w:p w:rsidR="002946C7" w:rsidRDefault="00E94B67" w:rsidP="00E94B67">
            <w:pPr>
              <w:pStyle w:val="ECVDate"/>
              <w:jc w:val="left"/>
            </w:pPr>
            <w:r>
              <w:t xml:space="preserve">From </w:t>
            </w:r>
            <w:sdt>
              <w:sdtPr>
                <w:id w:val="285784016"/>
                <w:lock w:val="contentLocked"/>
                <w:placeholder>
                  <w:docPart w:val="C11537D26ADE4B838E24328E78F8DE29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Pr="00E31A3A">
                  <w:rPr>
                    <w:rStyle w:val="PlaceholderText"/>
                  </w:rPr>
                  <w:t>Click here to enter a date.</w:t>
                </w:r>
              </w:sdtContent>
            </w:sdt>
            <w:r>
              <w:t xml:space="preserve">  </w:t>
            </w:r>
            <w:proofErr w:type="gramStart"/>
            <w:r>
              <w:t>to</w:t>
            </w:r>
            <w:proofErr w:type="gramEnd"/>
            <w:r>
              <w:t xml:space="preserve"> </w:t>
            </w:r>
            <w:sdt>
              <w:sdtPr>
                <w:id w:val="210392486"/>
                <w:lock w:val="contentLocked"/>
                <w:placeholder>
                  <w:docPart w:val="C11537D26ADE4B838E24328E78F8DE29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700ED1" w:rsidRPr="00E31A3A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  <w:sdt>
          <w:sdtPr>
            <w:alias w:val="Position"/>
            <w:tag w:val="Position"/>
            <w:id w:val="33274728"/>
            <w:placeholder>
              <w:docPart w:val="23C31DFED4C14D539FD8DC7F9FCA456D"/>
            </w:placeholder>
            <w:showingPlcHdr/>
          </w:sdtPr>
          <w:sdtContent>
            <w:tc>
              <w:tcPr>
                <w:tcW w:w="7541" w:type="dxa"/>
                <w:shd w:val="clear" w:color="auto" w:fill="auto"/>
              </w:tcPr>
              <w:p w:rsidR="002946C7" w:rsidRDefault="00FE250F" w:rsidP="00FE250F">
                <w:pPr>
                  <w:pStyle w:val="ECVSubSectionHeading"/>
                </w:pPr>
                <w:r>
                  <w:rPr>
                    <w:rStyle w:val="PlaceholderText"/>
                  </w:rPr>
                  <w:t>Position</w:t>
                </w:r>
              </w:p>
            </w:tc>
          </w:sdtContent>
        </w:sdt>
      </w:tr>
      <w:tr w:rsidR="002946C7">
        <w:trPr>
          <w:cantSplit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sdt>
          <w:sdtPr>
            <w:alias w:val="Institution/Organization"/>
            <w:tag w:val="Institution/Organization"/>
            <w:id w:val="33274724"/>
            <w:placeholder>
              <w:docPart w:val="2E567665EC614281A0BCD239CE0C44FD"/>
            </w:placeholder>
            <w:showingPlcHdr/>
          </w:sdtPr>
          <w:sdtContent>
            <w:tc>
              <w:tcPr>
                <w:tcW w:w="7541" w:type="dxa"/>
                <w:shd w:val="clear" w:color="auto" w:fill="auto"/>
              </w:tcPr>
              <w:p w:rsidR="002946C7" w:rsidRDefault="00FE250F" w:rsidP="004B2115">
                <w:pPr>
                  <w:pStyle w:val="ECVOrganisationDetails"/>
                </w:pPr>
                <w:r>
                  <w:rPr>
                    <w:rStyle w:val="PlaceholderText"/>
                  </w:rPr>
                  <w:t>Institution/Organization</w:t>
                </w:r>
              </w:p>
            </w:tc>
          </w:sdtContent>
        </w:sdt>
      </w:tr>
      <w:tr w:rsidR="002946C7">
        <w:trPr>
          <w:cantSplit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sdt>
          <w:sdtPr>
            <w:alias w:val="Main tasks and responsibilities"/>
            <w:tag w:val="Main tasks and responsibilities"/>
            <w:id w:val="33274748"/>
            <w:placeholder>
              <w:docPart w:val="DF578EA897FB4144B81755E2AF794E6C"/>
            </w:placeholder>
            <w:showingPlcHdr/>
          </w:sdtPr>
          <w:sdtContent>
            <w:tc>
              <w:tcPr>
                <w:tcW w:w="7541" w:type="dxa"/>
                <w:shd w:val="clear" w:color="auto" w:fill="auto"/>
              </w:tcPr>
              <w:p w:rsidR="002946C7" w:rsidRDefault="00700ED1" w:rsidP="004B2115">
                <w:pPr>
                  <w:pStyle w:val="ECVSectionBullet"/>
                </w:pPr>
                <w:r>
                  <w:rPr>
                    <w:rStyle w:val="PlaceholderText"/>
                  </w:rPr>
                  <w:t>Main tasks and responsibilities</w:t>
                </w:r>
                <w:r w:rsidRPr="00E31A3A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2946C7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tc>
          <w:tcPr>
            <w:tcW w:w="7541" w:type="dxa"/>
            <w:shd w:val="clear" w:color="auto" w:fill="auto"/>
            <w:vAlign w:val="bottom"/>
          </w:tcPr>
          <w:p w:rsidR="002946C7" w:rsidRDefault="002946C7" w:rsidP="00755288">
            <w:pPr>
              <w:pStyle w:val="ECVBusinessSectorRow"/>
            </w:pPr>
          </w:p>
        </w:tc>
      </w:tr>
      <w:tr w:rsidR="005F7881" w:rsidTr="00255D61">
        <w:trPr>
          <w:cantSplit/>
        </w:trPr>
        <w:tc>
          <w:tcPr>
            <w:tcW w:w="2834" w:type="dxa"/>
            <w:shd w:val="clear" w:color="auto" w:fill="auto"/>
          </w:tcPr>
          <w:p w:rsidR="005F7881" w:rsidRDefault="005F7881" w:rsidP="00255D61">
            <w:pPr>
              <w:pStyle w:val="ECVDate"/>
            </w:pPr>
          </w:p>
        </w:tc>
        <w:tc>
          <w:tcPr>
            <w:tcW w:w="7541" w:type="dxa"/>
            <w:shd w:val="clear" w:color="auto" w:fill="auto"/>
          </w:tcPr>
          <w:p w:rsidR="005F7881" w:rsidRDefault="005F7881" w:rsidP="00255D61">
            <w:pPr>
              <w:pStyle w:val="ECVSubSectionHeading"/>
            </w:pPr>
          </w:p>
        </w:tc>
      </w:tr>
      <w:tr w:rsidR="005F7881" w:rsidTr="00755288">
        <w:trPr>
          <w:cantSplit/>
        </w:trPr>
        <w:tc>
          <w:tcPr>
            <w:tcW w:w="2834" w:type="dxa"/>
            <w:vMerge w:val="restart"/>
            <w:shd w:val="clear" w:color="auto" w:fill="auto"/>
            <w:vAlign w:val="center"/>
          </w:tcPr>
          <w:p w:rsidR="005F7881" w:rsidRDefault="00755288" w:rsidP="004B2115">
            <w:pPr>
              <w:pStyle w:val="ECVDate"/>
              <w:jc w:val="left"/>
            </w:pPr>
            <w:r>
              <w:t xml:space="preserve">From </w:t>
            </w:r>
            <w:sdt>
              <w:sdtPr>
                <w:id w:val="1618403839"/>
                <w:lock w:val="contentLocked"/>
                <w:placeholder>
                  <w:docPart w:val="D24E5788FFCC46E2BA8F06927F5B6CE9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Pr="00E31A3A">
                  <w:rPr>
                    <w:rStyle w:val="PlaceholderText"/>
                  </w:rPr>
                  <w:t>Click here to enter a date.</w:t>
                </w:r>
              </w:sdtContent>
            </w:sdt>
            <w:r>
              <w:t xml:space="preserve">  </w:t>
            </w:r>
            <w:proofErr w:type="gramStart"/>
            <w:r>
              <w:t xml:space="preserve">to </w:t>
            </w:r>
            <w:r w:rsidR="004B2115">
              <w:t xml:space="preserve"> </w:t>
            </w:r>
            <w:proofErr w:type="gramEnd"/>
            <w:sdt>
              <w:sdtPr>
                <w:id w:val="33274544"/>
                <w:lock w:val="contentLocked"/>
                <w:placeholder>
                  <w:docPart w:val="C170A395EA7B4205B70B4E20F09368B6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4B2115" w:rsidRPr="00E31A3A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  <w:sdt>
          <w:sdtPr>
            <w:alias w:val="Position"/>
            <w:tag w:val="Position"/>
            <w:id w:val="1151712956"/>
            <w:placeholder>
              <w:docPart w:val="CA1F3644BCEE44FC8899E72780A29838"/>
            </w:placeholder>
            <w:showingPlcHdr/>
          </w:sdtPr>
          <w:sdtContent>
            <w:tc>
              <w:tcPr>
                <w:tcW w:w="7541" w:type="dxa"/>
                <w:shd w:val="clear" w:color="auto" w:fill="auto"/>
              </w:tcPr>
              <w:p w:rsidR="005F7881" w:rsidRDefault="004B2115" w:rsidP="004B2115">
                <w:pPr>
                  <w:pStyle w:val="ECVSubSectionHeading"/>
                </w:pPr>
                <w:r>
                  <w:rPr>
                    <w:rStyle w:val="PlaceholderText"/>
                  </w:rPr>
                  <w:t>Position</w:t>
                </w:r>
              </w:p>
            </w:tc>
          </w:sdtContent>
        </w:sdt>
      </w:tr>
      <w:tr w:rsidR="005F7881" w:rsidTr="00255D61">
        <w:trPr>
          <w:cantSplit/>
        </w:trPr>
        <w:tc>
          <w:tcPr>
            <w:tcW w:w="2834" w:type="dxa"/>
            <w:vMerge/>
            <w:shd w:val="clear" w:color="auto" w:fill="auto"/>
          </w:tcPr>
          <w:p w:rsidR="005F7881" w:rsidRDefault="005F7881" w:rsidP="00255D61"/>
        </w:tc>
        <w:sdt>
          <w:sdtPr>
            <w:alias w:val="Institution/Organization"/>
            <w:tag w:val="Institution/Organization"/>
            <w:id w:val="-1766059309"/>
            <w:placeholder>
              <w:docPart w:val="F14943A82BCF4EDAA45FE338AAD4220B"/>
            </w:placeholder>
            <w:showingPlcHdr/>
          </w:sdtPr>
          <w:sdtContent>
            <w:tc>
              <w:tcPr>
                <w:tcW w:w="7541" w:type="dxa"/>
                <w:shd w:val="clear" w:color="auto" w:fill="auto"/>
              </w:tcPr>
              <w:p w:rsidR="005F7881" w:rsidRDefault="004B2115" w:rsidP="004B2115">
                <w:pPr>
                  <w:pStyle w:val="ECVOrganisationDetails"/>
                </w:pPr>
                <w:r>
                  <w:rPr>
                    <w:rStyle w:val="PlaceholderText"/>
                  </w:rPr>
                  <w:t>Institution/Organization</w:t>
                </w:r>
              </w:p>
            </w:tc>
          </w:sdtContent>
        </w:sdt>
      </w:tr>
      <w:tr w:rsidR="005F7881" w:rsidTr="00255D61">
        <w:trPr>
          <w:cantSplit/>
        </w:trPr>
        <w:tc>
          <w:tcPr>
            <w:tcW w:w="2834" w:type="dxa"/>
            <w:vMerge/>
            <w:shd w:val="clear" w:color="auto" w:fill="auto"/>
          </w:tcPr>
          <w:p w:rsidR="005F7881" w:rsidRDefault="005F7881" w:rsidP="00255D61"/>
        </w:tc>
        <w:sdt>
          <w:sdtPr>
            <w:alias w:val="Main tasks and responsibilities"/>
            <w:tag w:val="Main tasks and responsibilities"/>
            <w:id w:val="-1643953753"/>
            <w:placeholder>
              <w:docPart w:val="D9DCCF49D58345A0B2060805BFE9AB10"/>
            </w:placeholder>
            <w:showingPlcHdr/>
          </w:sdtPr>
          <w:sdtContent>
            <w:tc>
              <w:tcPr>
                <w:tcW w:w="7541" w:type="dxa"/>
                <w:shd w:val="clear" w:color="auto" w:fill="auto"/>
              </w:tcPr>
              <w:p w:rsidR="005F7881" w:rsidRDefault="004B2115" w:rsidP="004B2115">
                <w:pPr>
                  <w:pStyle w:val="ECVSectionBullet"/>
                </w:pPr>
                <w:r>
                  <w:rPr>
                    <w:rStyle w:val="PlaceholderText"/>
                  </w:rPr>
                  <w:t>Main tasks and responsibilities</w:t>
                </w:r>
                <w:r w:rsidR="00755288" w:rsidRPr="00E31A3A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5F7881" w:rsidTr="00255D61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5F7881" w:rsidRDefault="005F7881" w:rsidP="00255D61"/>
        </w:tc>
        <w:tc>
          <w:tcPr>
            <w:tcW w:w="7541" w:type="dxa"/>
            <w:shd w:val="clear" w:color="auto" w:fill="auto"/>
            <w:vAlign w:val="bottom"/>
          </w:tcPr>
          <w:p w:rsidR="005F7881" w:rsidRDefault="005F7881" w:rsidP="005F7881">
            <w:pPr>
              <w:pStyle w:val="ECVBusinessSectorRow"/>
            </w:pPr>
          </w:p>
        </w:tc>
      </w:tr>
    </w:tbl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7540"/>
      </w:tblGrid>
      <w:tr w:rsidR="00585D3D" w:rsidTr="00755288">
        <w:trPr>
          <w:trHeight w:val="170"/>
        </w:trPr>
        <w:tc>
          <w:tcPr>
            <w:tcW w:w="2835" w:type="dxa"/>
            <w:shd w:val="clear" w:color="auto" w:fill="auto"/>
          </w:tcPr>
          <w:p w:rsidR="00585D3D" w:rsidRDefault="00585D3D" w:rsidP="00255D61">
            <w:pPr>
              <w:pStyle w:val="ECVLeftHeading"/>
            </w:pPr>
            <w:r>
              <w:rPr>
                <w:caps w:val="0"/>
              </w:rPr>
              <w:t>EDUCATION AND TRAINING</w:t>
            </w:r>
          </w:p>
        </w:tc>
        <w:tc>
          <w:tcPr>
            <w:tcW w:w="7540" w:type="dxa"/>
            <w:tcBorders>
              <w:bottom w:val="single" w:sz="2" w:space="0" w:color="17365D" w:themeColor="text2" w:themeShade="BF"/>
            </w:tcBorders>
            <w:shd w:val="clear" w:color="auto" w:fill="auto"/>
            <w:vAlign w:val="bottom"/>
          </w:tcPr>
          <w:p w:rsidR="00585D3D" w:rsidRDefault="00585D3D" w:rsidP="00255D61">
            <w:pPr>
              <w:pStyle w:val="ECVBlueBox"/>
            </w:pPr>
            <w:r>
              <w:t xml:space="preserve"> </w:t>
            </w:r>
          </w:p>
        </w:tc>
      </w:tr>
    </w:tbl>
    <w:p w:rsidR="00585D3D" w:rsidRDefault="00585D3D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6237"/>
        <w:gridCol w:w="1305"/>
      </w:tblGrid>
      <w:tr w:rsidR="002946C7" w:rsidTr="00755288">
        <w:trPr>
          <w:cantSplit/>
        </w:trPr>
        <w:tc>
          <w:tcPr>
            <w:tcW w:w="2834" w:type="dxa"/>
            <w:vMerge w:val="restart"/>
            <w:shd w:val="clear" w:color="auto" w:fill="auto"/>
            <w:vAlign w:val="center"/>
          </w:tcPr>
          <w:p w:rsidR="002946C7" w:rsidRDefault="00755288" w:rsidP="004B2115">
            <w:pPr>
              <w:pStyle w:val="ECVDate"/>
              <w:jc w:val="left"/>
            </w:pPr>
            <w:proofErr w:type="gramStart"/>
            <w:r>
              <w:t xml:space="preserve">From </w:t>
            </w:r>
            <w:r w:rsidR="004B2115">
              <w:t xml:space="preserve"> </w:t>
            </w:r>
            <w:proofErr w:type="gramEnd"/>
            <w:sdt>
              <w:sdtPr>
                <w:id w:val="33274547"/>
                <w:lock w:val="contentLocked"/>
                <w:placeholder>
                  <w:docPart w:val="C93AD5217415482AB21662695EC95C4D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4B2115" w:rsidRPr="00E31A3A">
                  <w:rPr>
                    <w:rStyle w:val="PlaceholderText"/>
                  </w:rPr>
                  <w:t>Click here to enter a date.</w:t>
                </w:r>
              </w:sdtContent>
            </w:sdt>
            <w:r w:rsidR="004B2115">
              <w:t xml:space="preserve"> </w:t>
            </w:r>
            <w:r>
              <w:t xml:space="preserve">  </w:t>
            </w:r>
            <w:proofErr w:type="gramStart"/>
            <w:r>
              <w:t>to</w:t>
            </w:r>
            <w:proofErr w:type="gramEnd"/>
            <w:r>
              <w:t xml:space="preserve"> </w:t>
            </w:r>
            <w:r w:rsidR="004B2115">
              <w:t xml:space="preserve">  </w:t>
            </w:r>
            <w:sdt>
              <w:sdtPr>
                <w:id w:val="33274551"/>
                <w:lock w:val="contentLocked"/>
                <w:placeholder>
                  <w:docPart w:val="0F2F718573AC474FA053D76141B5A943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4B2115" w:rsidRPr="00E31A3A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  <w:sdt>
          <w:sdtPr>
            <w:alias w:val="Degree Title"/>
            <w:tag w:val="Degree Title"/>
            <w:id w:val="33274730"/>
            <w:placeholder>
              <w:docPart w:val="0F6EF194540B47A6802C45BD0CC8D810"/>
            </w:placeholder>
            <w:showingPlcHdr/>
          </w:sdtPr>
          <w:sdtContent>
            <w:tc>
              <w:tcPr>
                <w:tcW w:w="6237" w:type="dxa"/>
                <w:shd w:val="clear" w:color="auto" w:fill="auto"/>
              </w:tcPr>
              <w:p w:rsidR="002946C7" w:rsidRDefault="00FE250F" w:rsidP="004B2115">
                <w:pPr>
                  <w:pStyle w:val="ECVSubSectionHeading"/>
                </w:pPr>
                <w:r>
                  <w:rPr>
                    <w:rStyle w:val="PlaceholderText"/>
                  </w:rPr>
                  <w:t>Degree title</w:t>
                </w:r>
              </w:p>
            </w:tc>
          </w:sdtContent>
        </w:sdt>
        <w:tc>
          <w:tcPr>
            <w:tcW w:w="1305" w:type="dxa"/>
            <w:shd w:val="clear" w:color="auto" w:fill="auto"/>
          </w:tcPr>
          <w:p w:rsidR="002946C7" w:rsidRDefault="002946C7">
            <w:pPr>
              <w:pStyle w:val="ECVRightHeading"/>
            </w:pPr>
          </w:p>
        </w:tc>
      </w:tr>
      <w:tr w:rsidR="002946C7">
        <w:trPr>
          <w:cantSplit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sdt>
          <w:sdtPr>
            <w:alias w:val="University/Institution"/>
            <w:tag w:val="University/Institution"/>
            <w:id w:val="33274732"/>
            <w:placeholder>
              <w:docPart w:val="35148C5091114A578BA9F5A538DC4E79"/>
            </w:placeholder>
            <w:showingPlcHdr/>
          </w:sdtPr>
          <w:sdtContent>
            <w:tc>
              <w:tcPr>
                <w:tcW w:w="7542" w:type="dxa"/>
                <w:gridSpan w:val="2"/>
                <w:shd w:val="clear" w:color="auto" w:fill="auto"/>
              </w:tcPr>
              <w:p w:rsidR="002946C7" w:rsidRDefault="00FE250F" w:rsidP="004B2115">
                <w:pPr>
                  <w:pStyle w:val="ECVOrganisationDetails"/>
                </w:pPr>
                <w:r>
                  <w:rPr>
                    <w:rStyle w:val="PlaceholderText"/>
                  </w:rPr>
                  <w:t>University</w:t>
                </w:r>
              </w:p>
            </w:tc>
          </w:sdtContent>
        </w:sdt>
      </w:tr>
      <w:tr w:rsidR="002946C7">
        <w:trPr>
          <w:cantSplit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sdt>
          <w:sdtPr>
            <w:alias w:val="Mian subjects of study/research and if applicable Thesis Title"/>
            <w:tag w:val="Mian subjects of study/research and if applicable Thesis Title"/>
            <w:id w:val="33274734"/>
            <w:placeholder>
              <w:docPart w:val="FAED74EF32474681B7AFA12E15A978AD"/>
            </w:placeholder>
            <w:showingPlcHdr/>
          </w:sdtPr>
          <w:sdtContent>
            <w:tc>
              <w:tcPr>
                <w:tcW w:w="7542" w:type="dxa"/>
                <w:gridSpan w:val="2"/>
                <w:shd w:val="clear" w:color="auto" w:fill="auto"/>
              </w:tcPr>
              <w:p w:rsidR="002946C7" w:rsidRDefault="00FE250F" w:rsidP="004B2115">
                <w:pPr>
                  <w:pStyle w:val="ECVSectionBullet"/>
                </w:pPr>
                <w:r>
                  <w:rPr>
                    <w:rStyle w:val="PlaceholderText"/>
                  </w:rPr>
                  <w:t>Main subjects of study/research and if applicable thesis title</w:t>
                </w:r>
              </w:p>
            </w:tc>
          </w:sdtContent>
        </w:sdt>
      </w:tr>
    </w:tbl>
    <w:p w:rsidR="002946C7" w:rsidRDefault="002946C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6237"/>
        <w:gridCol w:w="1305"/>
      </w:tblGrid>
      <w:tr w:rsidR="00755288" w:rsidTr="004B2115">
        <w:trPr>
          <w:cantSplit/>
        </w:trPr>
        <w:tc>
          <w:tcPr>
            <w:tcW w:w="2834" w:type="dxa"/>
            <w:vMerge w:val="restart"/>
            <w:shd w:val="clear" w:color="auto" w:fill="auto"/>
            <w:vAlign w:val="center"/>
          </w:tcPr>
          <w:p w:rsidR="00755288" w:rsidRDefault="00755288" w:rsidP="004B2115">
            <w:pPr>
              <w:pStyle w:val="ECVDate"/>
              <w:spacing w:before="120" w:after="120"/>
              <w:jc w:val="left"/>
            </w:pPr>
            <w:proofErr w:type="gramStart"/>
            <w:r>
              <w:t xml:space="preserve">From </w:t>
            </w:r>
            <w:r w:rsidR="004B2115">
              <w:t xml:space="preserve"> </w:t>
            </w:r>
            <w:proofErr w:type="gramEnd"/>
            <w:sdt>
              <w:sdtPr>
                <w:id w:val="33274555"/>
                <w:lock w:val="contentLocked"/>
                <w:placeholder>
                  <w:docPart w:val="0FEAED7C80F446A58B5E707372821655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4B2115" w:rsidRPr="00E31A3A">
                  <w:rPr>
                    <w:rStyle w:val="PlaceholderText"/>
                  </w:rPr>
                  <w:t>Click here to enter a date.</w:t>
                </w:r>
              </w:sdtContent>
            </w:sdt>
            <w:r w:rsidR="004B2115">
              <w:t xml:space="preserve"> </w:t>
            </w:r>
            <w:r>
              <w:t xml:space="preserve">  </w:t>
            </w:r>
            <w:proofErr w:type="gramStart"/>
            <w:r>
              <w:t xml:space="preserve">to </w:t>
            </w:r>
            <w:r w:rsidR="004B2115">
              <w:t xml:space="preserve"> </w:t>
            </w:r>
            <w:proofErr w:type="gramEnd"/>
            <w:sdt>
              <w:sdtPr>
                <w:id w:val="33274559"/>
                <w:lock w:val="contentLocked"/>
                <w:placeholder>
                  <w:docPart w:val="D82799ECD0D1474495C44FB7CF2030A2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4B2115" w:rsidRPr="00E31A3A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  <w:sdt>
          <w:sdtPr>
            <w:alias w:val="Degree Title"/>
            <w:tag w:val="Degree Title"/>
            <w:id w:val="1793794148"/>
            <w:placeholder>
              <w:docPart w:val="785747EA4E264DE89521250E17CB68E0"/>
            </w:placeholder>
            <w:showingPlcHdr/>
          </w:sdtPr>
          <w:sdtContent>
            <w:tc>
              <w:tcPr>
                <w:tcW w:w="6237" w:type="dxa"/>
                <w:shd w:val="clear" w:color="auto" w:fill="auto"/>
              </w:tcPr>
              <w:p w:rsidR="00755288" w:rsidRDefault="004B2115" w:rsidP="004B2115">
                <w:pPr>
                  <w:pStyle w:val="ECVSubSectionHeading"/>
                  <w:spacing w:before="120" w:after="120"/>
                </w:pPr>
                <w:r>
                  <w:rPr>
                    <w:rStyle w:val="PlaceholderText"/>
                  </w:rPr>
                  <w:t>Degree title</w:t>
                </w:r>
              </w:p>
            </w:tc>
          </w:sdtContent>
        </w:sdt>
        <w:tc>
          <w:tcPr>
            <w:tcW w:w="1305" w:type="dxa"/>
            <w:shd w:val="clear" w:color="auto" w:fill="auto"/>
          </w:tcPr>
          <w:p w:rsidR="00755288" w:rsidRDefault="00755288" w:rsidP="00755288">
            <w:pPr>
              <w:pStyle w:val="ECVRightHeading"/>
              <w:spacing w:before="120" w:after="120"/>
            </w:pPr>
          </w:p>
        </w:tc>
      </w:tr>
      <w:tr w:rsidR="00755288" w:rsidTr="00255D61">
        <w:trPr>
          <w:cantSplit/>
        </w:trPr>
        <w:tc>
          <w:tcPr>
            <w:tcW w:w="2834" w:type="dxa"/>
            <w:vMerge/>
            <w:shd w:val="clear" w:color="auto" w:fill="auto"/>
          </w:tcPr>
          <w:p w:rsidR="00755288" w:rsidRDefault="00755288" w:rsidP="00755288">
            <w:pPr>
              <w:spacing w:before="120" w:after="120"/>
            </w:pPr>
          </w:p>
        </w:tc>
        <w:sdt>
          <w:sdtPr>
            <w:alias w:val="University/Institution"/>
            <w:tag w:val="University/Institution"/>
            <w:id w:val="-1611118452"/>
            <w:placeholder>
              <w:docPart w:val="9E4996EB3BA6465C91B0781F716AD960"/>
            </w:placeholder>
            <w:showingPlcHdr/>
          </w:sdtPr>
          <w:sdtContent>
            <w:tc>
              <w:tcPr>
                <w:tcW w:w="7542" w:type="dxa"/>
                <w:gridSpan w:val="2"/>
                <w:shd w:val="clear" w:color="auto" w:fill="auto"/>
              </w:tcPr>
              <w:p w:rsidR="00755288" w:rsidRDefault="004B2115" w:rsidP="004B2115">
                <w:pPr>
                  <w:pStyle w:val="ECVOrganisationDetails"/>
                  <w:spacing w:before="120" w:after="120"/>
                </w:pPr>
                <w:r>
                  <w:rPr>
                    <w:rStyle w:val="PlaceholderText"/>
                  </w:rPr>
                  <w:t>University</w:t>
                </w:r>
              </w:p>
            </w:tc>
          </w:sdtContent>
        </w:sdt>
      </w:tr>
      <w:tr w:rsidR="00755288" w:rsidTr="00255D61">
        <w:trPr>
          <w:cantSplit/>
        </w:trPr>
        <w:tc>
          <w:tcPr>
            <w:tcW w:w="2834" w:type="dxa"/>
            <w:vMerge/>
            <w:shd w:val="clear" w:color="auto" w:fill="auto"/>
          </w:tcPr>
          <w:p w:rsidR="00755288" w:rsidRDefault="00755288" w:rsidP="00755288">
            <w:pPr>
              <w:spacing w:before="120" w:after="120"/>
            </w:pPr>
          </w:p>
        </w:tc>
        <w:sdt>
          <w:sdtPr>
            <w:alias w:val="Mian subjects of study/research and if applicable Thesis Title"/>
            <w:tag w:val="Mian subjects of study/research and if applicable Thesis Title"/>
            <w:id w:val="939954314"/>
            <w:placeholder>
              <w:docPart w:val="4533F01CD038400CB848A69336FFED2D"/>
            </w:placeholder>
            <w:showingPlcHdr/>
          </w:sdtPr>
          <w:sdtContent>
            <w:tc>
              <w:tcPr>
                <w:tcW w:w="7542" w:type="dxa"/>
                <w:gridSpan w:val="2"/>
                <w:shd w:val="clear" w:color="auto" w:fill="auto"/>
              </w:tcPr>
              <w:p w:rsidR="00755288" w:rsidRDefault="004B2115" w:rsidP="004B2115">
                <w:pPr>
                  <w:pStyle w:val="ECVSectionBullet"/>
                  <w:spacing w:before="120" w:after="120"/>
                </w:pPr>
                <w:r>
                  <w:rPr>
                    <w:rStyle w:val="PlaceholderText"/>
                  </w:rPr>
                  <w:t>Main subjects of study/research and if applicable thesis title</w:t>
                </w:r>
              </w:p>
            </w:tc>
          </w:sdtContent>
        </w:sdt>
      </w:tr>
      <w:tr w:rsidR="00755288" w:rsidTr="004B2115">
        <w:trPr>
          <w:cantSplit/>
        </w:trPr>
        <w:tc>
          <w:tcPr>
            <w:tcW w:w="2834" w:type="dxa"/>
            <w:vMerge w:val="restart"/>
            <w:shd w:val="clear" w:color="auto" w:fill="auto"/>
            <w:vAlign w:val="center"/>
          </w:tcPr>
          <w:p w:rsidR="00755288" w:rsidRDefault="00755288" w:rsidP="004B2115">
            <w:pPr>
              <w:pStyle w:val="ECVDate"/>
              <w:spacing w:before="120" w:after="120"/>
              <w:jc w:val="left"/>
            </w:pPr>
            <w:proofErr w:type="gramStart"/>
            <w:r>
              <w:t xml:space="preserve">From </w:t>
            </w:r>
            <w:r w:rsidR="004B2115">
              <w:t xml:space="preserve"> </w:t>
            </w:r>
            <w:proofErr w:type="gramEnd"/>
            <w:sdt>
              <w:sdtPr>
                <w:id w:val="33274562"/>
                <w:lock w:val="contentLocked"/>
                <w:placeholder>
                  <w:docPart w:val="8AA67A9C11C748C1A45A10F3674C3ECF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4B2115" w:rsidRPr="00E31A3A">
                  <w:rPr>
                    <w:rStyle w:val="PlaceholderText"/>
                  </w:rPr>
                  <w:t>Click here to enter a date.</w:t>
                </w:r>
              </w:sdtContent>
            </w:sdt>
            <w:r w:rsidR="004B2115">
              <w:t xml:space="preserve"> </w:t>
            </w:r>
            <w:r>
              <w:t xml:space="preserve">  </w:t>
            </w:r>
            <w:proofErr w:type="gramStart"/>
            <w:r>
              <w:t>to</w:t>
            </w:r>
            <w:proofErr w:type="gramEnd"/>
            <w:r>
              <w:t xml:space="preserve"> </w:t>
            </w:r>
            <w:r w:rsidR="004B2115">
              <w:t xml:space="preserve">  </w:t>
            </w:r>
            <w:sdt>
              <w:sdtPr>
                <w:id w:val="33274566"/>
                <w:lock w:val="contentLocked"/>
                <w:placeholder>
                  <w:docPart w:val="A9B56F7BA9CF4419B27150F087CBA228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4B2115" w:rsidRPr="00E31A3A">
                  <w:rPr>
                    <w:rStyle w:val="PlaceholderText"/>
                  </w:rPr>
                  <w:t xml:space="preserve">Click here to </w:t>
                </w:r>
                <w:r w:rsidR="004B2115" w:rsidRPr="00E31A3A">
                  <w:rPr>
                    <w:rStyle w:val="PlaceholderText"/>
                  </w:rPr>
                  <w:lastRenderedPageBreak/>
                  <w:t>enter a date.</w:t>
                </w:r>
              </w:sdtContent>
            </w:sdt>
          </w:p>
        </w:tc>
        <w:sdt>
          <w:sdtPr>
            <w:alias w:val="Degree Title"/>
            <w:tag w:val="Degree Title"/>
            <w:id w:val="33274605"/>
            <w:placeholder>
              <w:docPart w:val="E63A4C49F088483AB087F4703C0DDC80"/>
            </w:placeholder>
            <w:showingPlcHdr/>
          </w:sdtPr>
          <w:sdtContent>
            <w:tc>
              <w:tcPr>
                <w:tcW w:w="6237" w:type="dxa"/>
                <w:shd w:val="clear" w:color="auto" w:fill="auto"/>
              </w:tcPr>
              <w:p w:rsidR="00755288" w:rsidRDefault="00FE250F" w:rsidP="00755288">
                <w:pPr>
                  <w:pStyle w:val="ECVSubSectionHeading"/>
                  <w:spacing w:before="120" w:after="120"/>
                </w:pPr>
                <w:r>
                  <w:rPr>
                    <w:rStyle w:val="PlaceholderText"/>
                  </w:rPr>
                  <w:t>Degree title</w:t>
                </w:r>
              </w:p>
            </w:tc>
          </w:sdtContent>
        </w:sdt>
        <w:tc>
          <w:tcPr>
            <w:tcW w:w="1305" w:type="dxa"/>
            <w:shd w:val="clear" w:color="auto" w:fill="auto"/>
          </w:tcPr>
          <w:p w:rsidR="00755288" w:rsidRDefault="00755288" w:rsidP="00755288">
            <w:pPr>
              <w:pStyle w:val="ECVRightHeading"/>
              <w:spacing w:before="120" w:after="120"/>
            </w:pPr>
          </w:p>
        </w:tc>
      </w:tr>
      <w:tr w:rsidR="00755288" w:rsidTr="004B2115">
        <w:trPr>
          <w:cantSplit/>
        </w:trPr>
        <w:tc>
          <w:tcPr>
            <w:tcW w:w="2834" w:type="dxa"/>
            <w:vMerge/>
            <w:shd w:val="clear" w:color="auto" w:fill="auto"/>
          </w:tcPr>
          <w:p w:rsidR="00755288" w:rsidRDefault="00755288" w:rsidP="00755288">
            <w:pPr>
              <w:spacing w:before="120" w:after="120"/>
            </w:pPr>
          </w:p>
        </w:tc>
        <w:sdt>
          <w:sdtPr>
            <w:alias w:val="University/Institution"/>
            <w:tag w:val="University/Institution"/>
            <w:id w:val="33274607"/>
            <w:placeholder>
              <w:docPart w:val="92D06F5F9E444351B86E94A64BD02AB1"/>
            </w:placeholder>
            <w:showingPlcHdr/>
          </w:sdtPr>
          <w:sdtContent>
            <w:tc>
              <w:tcPr>
                <w:tcW w:w="7542" w:type="dxa"/>
                <w:gridSpan w:val="2"/>
                <w:shd w:val="clear" w:color="auto" w:fill="auto"/>
              </w:tcPr>
              <w:p w:rsidR="00755288" w:rsidRDefault="00FE250F" w:rsidP="00755288">
                <w:pPr>
                  <w:pStyle w:val="ECVOrganisationDetails"/>
                  <w:spacing w:before="120" w:after="120"/>
                </w:pPr>
                <w:r>
                  <w:rPr>
                    <w:rStyle w:val="PlaceholderText"/>
                  </w:rPr>
                  <w:t>University</w:t>
                </w:r>
              </w:p>
            </w:tc>
          </w:sdtContent>
        </w:sdt>
      </w:tr>
      <w:tr w:rsidR="00755288" w:rsidTr="004B2115">
        <w:trPr>
          <w:cantSplit/>
        </w:trPr>
        <w:tc>
          <w:tcPr>
            <w:tcW w:w="2834" w:type="dxa"/>
            <w:vMerge/>
            <w:shd w:val="clear" w:color="auto" w:fill="auto"/>
          </w:tcPr>
          <w:p w:rsidR="00755288" w:rsidRDefault="00755288" w:rsidP="00755288">
            <w:pPr>
              <w:spacing w:before="120" w:after="120"/>
            </w:pPr>
          </w:p>
        </w:tc>
        <w:sdt>
          <w:sdtPr>
            <w:alias w:val="Mian subjects of study/research and if applicable Thesis Title"/>
            <w:tag w:val="Mian subjects of study/research and if applicable Thesis Title"/>
            <w:id w:val="33274609"/>
            <w:placeholder>
              <w:docPart w:val="5E8DA76FFE814F539C5C3A303E57F472"/>
            </w:placeholder>
            <w:showingPlcHdr/>
          </w:sdtPr>
          <w:sdtContent>
            <w:tc>
              <w:tcPr>
                <w:tcW w:w="7542" w:type="dxa"/>
                <w:gridSpan w:val="2"/>
                <w:shd w:val="clear" w:color="auto" w:fill="auto"/>
              </w:tcPr>
              <w:p w:rsidR="00755288" w:rsidRDefault="00FE250F" w:rsidP="00755288">
                <w:pPr>
                  <w:pStyle w:val="ECVSectionBullet"/>
                  <w:spacing w:before="120" w:after="120"/>
                </w:pPr>
                <w:r>
                  <w:rPr>
                    <w:rStyle w:val="PlaceholderText"/>
                  </w:rPr>
                  <w:t>Main subjects of study/research and if applicable thesis title</w:t>
                </w:r>
              </w:p>
            </w:tc>
          </w:sdtContent>
        </w:sdt>
      </w:tr>
      <w:tr w:rsidR="00755288" w:rsidTr="004B2115">
        <w:trPr>
          <w:cantSplit/>
        </w:trPr>
        <w:tc>
          <w:tcPr>
            <w:tcW w:w="2834" w:type="dxa"/>
            <w:vMerge w:val="restart"/>
            <w:shd w:val="clear" w:color="auto" w:fill="auto"/>
            <w:vAlign w:val="center"/>
          </w:tcPr>
          <w:p w:rsidR="00755288" w:rsidRDefault="00755288" w:rsidP="004B2115">
            <w:pPr>
              <w:pStyle w:val="ECVDate"/>
              <w:spacing w:before="120" w:after="120"/>
              <w:jc w:val="left"/>
            </w:pPr>
            <w:proofErr w:type="gramStart"/>
            <w:r>
              <w:lastRenderedPageBreak/>
              <w:t xml:space="preserve">From </w:t>
            </w:r>
            <w:r w:rsidR="004B2115">
              <w:t xml:space="preserve"> </w:t>
            </w:r>
            <w:proofErr w:type="gramEnd"/>
            <w:sdt>
              <w:sdtPr>
                <w:id w:val="33274569"/>
                <w:lock w:val="contentLocked"/>
                <w:placeholder>
                  <w:docPart w:val="EAA6121D0C1C41AB80D23783D18D9FA4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4B2115" w:rsidRPr="00E31A3A">
                  <w:rPr>
                    <w:rStyle w:val="PlaceholderText"/>
                  </w:rPr>
                  <w:t>Click here to enter a date.</w:t>
                </w:r>
              </w:sdtContent>
            </w:sdt>
            <w:r w:rsidR="004B2115">
              <w:t xml:space="preserve"> </w:t>
            </w:r>
            <w:r>
              <w:t xml:space="preserve">  </w:t>
            </w:r>
            <w:proofErr w:type="gramStart"/>
            <w:r>
              <w:t xml:space="preserve">to </w:t>
            </w:r>
            <w:r w:rsidR="004B2115">
              <w:t xml:space="preserve"> </w:t>
            </w:r>
            <w:proofErr w:type="gramEnd"/>
            <w:sdt>
              <w:sdtPr>
                <w:id w:val="33274573"/>
                <w:lock w:val="contentLocked"/>
                <w:placeholder>
                  <w:docPart w:val="C77F24E576DA442B891372544F0280DD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4B2115" w:rsidRPr="00E31A3A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  <w:sdt>
          <w:sdtPr>
            <w:alias w:val="Degree Title"/>
            <w:tag w:val="Degree Title"/>
            <w:id w:val="33274616"/>
            <w:placeholder>
              <w:docPart w:val="07FC4293D1D145A69BE95BA2BE3D119F"/>
            </w:placeholder>
            <w:showingPlcHdr/>
          </w:sdtPr>
          <w:sdtContent>
            <w:tc>
              <w:tcPr>
                <w:tcW w:w="6237" w:type="dxa"/>
                <w:shd w:val="clear" w:color="auto" w:fill="auto"/>
              </w:tcPr>
              <w:p w:rsidR="00755288" w:rsidRDefault="00FE250F" w:rsidP="00755288">
                <w:pPr>
                  <w:pStyle w:val="ECVSubSectionHeading"/>
                  <w:spacing w:before="120" w:after="120"/>
                </w:pPr>
                <w:r>
                  <w:rPr>
                    <w:rStyle w:val="PlaceholderText"/>
                  </w:rPr>
                  <w:t>Degree title</w:t>
                </w:r>
              </w:p>
            </w:tc>
          </w:sdtContent>
        </w:sdt>
        <w:tc>
          <w:tcPr>
            <w:tcW w:w="1305" w:type="dxa"/>
            <w:shd w:val="clear" w:color="auto" w:fill="auto"/>
          </w:tcPr>
          <w:p w:rsidR="00755288" w:rsidRDefault="00755288" w:rsidP="00755288">
            <w:pPr>
              <w:pStyle w:val="ECVRightHeading"/>
              <w:spacing w:before="120" w:after="120"/>
            </w:pPr>
          </w:p>
        </w:tc>
      </w:tr>
      <w:tr w:rsidR="00755288" w:rsidTr="004B2115">
        <w:trPr>
          <w:cantSplit/>
        </w:trPr>
        <w:tc>
          <w:tcPr>
            <w:tcW w:w="2834" w:type="dxa"/>
            <w:vMerge/>
            <w:shd w:val="clear" w:color="auto" w:fill="auto"/>
          </w:tcPr>
          <w:p w:rsidR="00755288" w:rsidRDefault="00755288" w:rsidP="00755288">
            <w:pPr>
              <w:spacing w:before="120" w:after="120"/>
            </w:pPr>
          </w:p>
        </w:tc>
        <w:sdt>
          <w:sdtPr>
            <w:alias w:val="University/Institution"/>
            <w:tag w:val="University/Institution"/>
            <w:id w:val="33274614"/>
            <w:placeholder>
              <w:docPart w:val="E5202D17983445EA8A5AC05F8FAA3E47"/>
            </w:placeholder>
            <w:showingPlcHdr/>
          </w:sdtPr>
          <w:sdtContent>
            <w:tc>
              <w:tcPr>
                <w:tcW w:w="7542" w:type="dxa"/>
                <w:gridSpan w:val="2"/>
                <w:shd w:val="clear" w:color="auto" w:fill="auto"/>
              </w:tcPr>
              <w:p w:rsidR="00755288" w:rsidRDefault="00FE250F" w:rsidP="00755288">
                <w:pPr>
                  <w:pStyle w:val="ECVOrganisationDetails"/>
                  <w:spacing w:before="120" w:after="120"/>
                </w:pPr>
                <w:r>
                  <w:rPr>
                    <w:rStyle w:val="PlaceholderText"/>
                  </w:rPr>
                  <w:t>University</w:t>
                </w:r>
              </w:p>
            </w:tc>
          </w:sdtContent>
        </w:sdt>
      </w:tr>
      <w:tr w:rsidR="00755288" w:rsidTr="004B2115">
        <w:trPr>
          <w:cantSplit/>
        </w:trPr>
        <w:tc>
          <w:tcPr>
            <w:tcW w:w="2834" w:type="dxa"/>
            <w:vMerge/>
            <w:shd w:val="clear" w:color="auto" w:fill="auto"/>
          </w:tcPr>
          <w:p w:rsidR="00755288" w:rsidRDefault="00755288" w:rsidP="00755288">
            <w:pPr>
              <w:spacing w:before="120" w:after="120"/>
            </w:pPr>
          </w:p>
        </w:tc>
        <w:sdt>
          <w:sdtPr>
            <w:alias w:val="Mian subjects of study/research and if applicable Thesis Title"/>
            <w:tag w:val="Mian subjects of study/research and if applicable Thesis Title"/>
            <w:id w:val="33274612"/>
            <w:placeholder>
              <w:docPart w:val="6033D20A384E40DAB55B882FDC733F8C"/>
            </w:placeholder>
            <w:showingPlcHdr/>
          </w:sdtPr>
          <w:sdtContent>
            <w:tc>
              <w:tcPr>
                <w:tcW w:w="7542" w:type="dxa"/>
                <w:gridSpan w:val="2"/>
                <w:shd w:val="clear" w:color="auto" w:fill="auto"/>
              </w:tcPr>
              <w:p w:rsidR="00755288" w:rsidRDefault="00FE250F" w:rsidP="00755288">
                <w:pPr>
                  <w:pStyle w:val="ECVSectionBullet"/>
                  <w:spacing w:before="120" w:after="120"/>
                </w:pPr>
                <w:r>
                  <w:rPr>
                    <w:rStyle w:val="PlaceholderText"/>
                  </w:rPr>
                  <w:t>Main subjects of study/research and if applicable thesis title</w:t>
                </w:r>
              </w:p>
            </w:tc>
          </w:sdtContent>
        </w:sdt>
      </w:tr>
    </w:tbl>
    <w:p w:rsidR="00235B42" w:rsidRDefault="00235B42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7540"/>
      </w:tblGrid>
      <w:tr w:rsidR="002946C7" w:rsidTr="00755288">
        <w:trPr>
          <w:trHeight w:val="170"/>
        </w:trPr>
        <w:tc>
          <w:tcPr>
            <w:tcW w:w="2835" w:type="dxa"/>
            <w:shd w:val="clear" w:color="auto" w:fill="auto"/>
          </w:tcPr>
          <w:p w:rsidR="002946C7" w:rsidRDefault="002946C7">
            <w:pPr>
              <w:pStyle w:val="ECVLeftHeading"/>
            </w:pPr>
            <w:r>
              <w:rPr>
                <w:caps w:val="0"/>
              </w:rPr>
              <w:t>PERSONAL SKILLS</w:t>
            </w:r>
          </w:p>
        </w:tc>
        <w:tc>
          <w:tcPr>
            <w:tcW w:w="7540" w:type="dxa"/>
            <w:tcBorders>
              <w:bottom w:val="single" w:sz="2" w:space="0" w:color="17365D" w:themeColor="text2" w:themeShade="BF"/>
            </w:tcBorders>
            <w:shd w:val="clear" w:color="auto" w:fill="auto"/>
            <w:vAlign w:val="bottom"/>
          </w:tcPr>
          <w:p w:rsidR="002946C7" w:rsidRDefault="002946C7">
            <w:pPr>
              <w:pStyle w:val="ECVBlueBox"/>
            </w:pPr>
            <w:r>
              <w:t xml:space="preserve"> </w:t>
            </w:r>
          </w:p>
        </w:tc>
      </w:tr>
    </w:tbl>
    <w:p w:rsidR="002946C7" w:rsidRDefault="002946C7">
      <w:pPr>
        <w:pStyle w:val="ECVComments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1544"/>
        <w:gridCol w:w="1498"/>
        <w:gridCol w:w="1499"/>
        <w:gridCol w:w="1500"/>
        <w:gridCol w:w="1501"/>
      </w:tblGrid>
      <w:tr w:rsidR="00334376" w:rsidTr="00334376">
        <w:trPr>
          <w:cantSplit/>
          <w:trHeight w:val="255"/>
        </w:trPr>
        <w:tc>
          <w:tcPr>
            <w:tcW w:w="2834" w:type="dxa"/>
            <w:shd w:val="clear" w:color="auto" w:fill="auto"/>
            <w:vAlign w:val="center"/>
          </w:tcPr>
          <w:p w:rsidR="00334376" w:rsidRDefault="00334376" w:rsidP="00334376">
            <w:pPr>
              <w:pStyle w:val="ECVLeftDetails"/>
              <w:jc w:val="left"/>
            </w:pPr>
            <w:r>
              <w:t>Language skills</w:t>
            </w:r>
          </w:p>
        </w:tc>
        <w:tc>
          <w:tcPr>
            <w:tcW w:w="7542" w:type="dxa"/>
            <w:gridSpan w:val="5"/>
            <w:shd w:val="clear" w:color="auto" w:fill="auto"/>
          </w:tcPr>
          <w:p w:rsidR="00334376" w:rsidRDefault="00334376">
            <w:pPr>
              <w:pStyle w:val="ECVSectionDetails"/>
            </w:pPr>
          </w:p>
        </w:tc>
      </w:tr>
      <w:tr w:rsidR="002946C7">
        <w:trPr>
          <w:cantSplit/>
          <w:trHeight w:val="255"/>
        </w:trPr>
        <w:tc>
          <w:tcPr>
            <w:tcW w:w="2834" w:type="dxa"/>
            <w:shd w:val="clear" w:color="auto" w:fill="auto"/>
          </w:tcPr>
          <w:p w:rsidR="002946C7" w:rsidRDefault="002946C7">
            <w:pPr>
              <w:pStyle w:val="ECVLeftDetails"/>
            </w:pPr>
            <w:r>
              <w:t>Mother tongue(s)</w:t>
            </w:r>
          </w:p>
        </w:tc>
        <w:sdt>
          <w:sdtPr>
            <w:id w:val="33274744"/>
            <w:placeholder>
              <w:docPart w:val="6E418740735F4C2C9DAE42F1DF151D2F"/>
            </w:placeholder>
            <w:showingPlcHdr/>
            <w:text/>
          </w:sdtPr>
          <w:sdtContent>
            <w:tc>
              <w:tcPr>
                <w:tcW w:w="7542" w:type="dxa"/>
                <w:gridSpan w:val="5"/>
                <w:shd w:val="clear" w:color="auto" w:fill="auto"/>
              </w:tcPr>
              <w:p w:rsidR="002946C7" w:rsidRDefault="005B48F6" w:rsidP="00FE250F">
                <w:pPr>
                  <w:pStyle w:val="ECVSectionDetails"/>
                </w:pPr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946C7">
        <w:trPr>
          <w:cantSplit/>
          <w:trHeight w:val="340"/>
        </w:trPr>
        <w:tc>
          <w:tcPr>
            <w:tcW w:w="2834" w:type="dxa"/>
            <w:shd w:val="clear" w:color="auto" w:fill="auto"/>
          </w:tcPr>
          <w:p w:rsidR="002946C7" w:rsidRDefault="002946C7">
            <w:pPr>
              <w:pStyle w:val="ECVLeftHeading"/>
            </w:pPr>
          </w:p>
        </w:tc>
        <w:tc>
          <w:tcPr>
            <w:tcW w:w="7542" w:type="dxa"/>
            <w:gridSpan w:val="5"/>
            <w:shd w:val="clear" w:color="auto" w:fill="auto"/>
          </w:tcPr>
          <w:p w:rsidR="002946C7" w:rsidRDefault="002946C7">
            <w:pPr>
              <w:pStyle w:val="ECVRightColumn"/>
            </w:pPr>
          </w:p>
        </w:tc>
      </w:tr>
      <w:tr w:rsidR="002946C7">
        <w:trPr>
          <w:cantSplit/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2946C7" w:rsidRDefault="002946C7">
            <w:pPr>
              <w:pStyle w:val="ECVLeftDetails"/>
              <w:rPr>
                <w:caps/>
              </w:rPr>
            </w:pPr>
            <w:r>
              <w:t>Other language(s)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946C7" w:rsidRDefault="002946C7">
            <w:pPr>
              <w:pStyle w:val="ECVLanguageHeading"/>
            </w:pPr>
            <w:r>
              <w:t xml:space="preserve">UNDERSTANDING 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946C7" w:rsidRDefault="002946C7">
            <w:pPr>
              <w:pStyle w:val="ECVLanguageHeading"/>
            </w:pPr>
            <w:r>
              <w:t xml:space="preserve">SPEAKING 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946C7" w:rsidRDefault="002946C7">
            <w:pPr>
              <w:pStyle w:val="ECVLanguageHeading"/>
            </w:pPr>
            <w:r>
              <w:t xml:space="preserve">WRITING </w:t>
            </w:r>
          </w:p>
        </w:tc>
      </w:tr>
      <w:tr w:rsidR="002946C7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946C7" w:rsidRDefault="002946C7"/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:rsidR="002946C7" w:rsidRDefault="002946C7">
            <w:pPr>
              <w:pStyle w:val="ECVLanguageSubHeading"/>
            </w:pPr>
            <w:r>
              <w:t xml:space="preserve">Listening 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946C7" w:rsidRDefault="002946C7">
            <w:pPr>
              <w:pStyle w:val="ECVLanguageSubHeading"/>
            </w:pPr>
            <w:r>
              <w:t xml:space="preserve">Reading 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946C7" w:rsidRDefault="002946C7">
            <w:pPr>
              <w:pStyle w:val="ECVLanguageSubHeading"/>
            </w:pPr>
            <w:r>
              <w:t xml:space="preserve">Spoken interaction 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946C7" w:rsidRDefault="002946C7">
            <w:pPr>
              <w:pStyle w:val="ECVLanguageSubHeading"/>
            </w:pPr>
            <w:r>
              <w:t xml:space="preserve">Spoken production 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946C7" w:rsidRDefault="002946C7">
            <w:pPr>
              <w:pStyle w:val="ECVRightColumn"/>
            </w:pPr>
          </w:p>
        </w:tc>
      </w:tr>
      <w:tr w:rsidR="00755288" w:rsidTr="004B2115">
        <w:trPr>
          <w:cantSplit/>
          <w:trHeight w:val="283"/>
        </w:trPr>
        <w:sdt>
          <w:sdtPr>
            <w:rPr>
              <w:lang w:val="en-US"/>
            </w:rPr>
            <w:id w:val="-389500883"/>
            <w:placeholder>
              <w:docPart w:val="DE08247C6B674980A2424215D1E75EBB"/>
            </w:placeholder>
            <w:showingPlcHdr/>
          </w:sdtPr>
          <w:sdtContent>
            <w:tc>
              <w:tcPr>
                <w:tcW w:w="2834" w:type="dxa"/>
                <w:shd w:val="clear" w:color="auto" w:fill="auto"/>
                <w:vAlign w:val="center"/>
              </w:tcPr>
              <w:p w:rsidR="00755288" w:rsidRPr="00755288" w:rsidRDefault="00755288" w:rsidP="00755288">
                <w:pPr>
                  <w:pStyle w:val="ECVLanguageName"/>
                  <w:rPr>
                    <w:lang w:val="en-US"/>
                  </w:rPr>
                </w:pPr>
                <w:r w:rsidRPr="00E31A3A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552462578"/>
              <w:placeholder>
                <w:docPart w:val="CD2245B74FFD43A5ABA101B0B81247EC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6846A6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1666522741"/>
              <w:placeholder>
                <w:docPart w:val="98AB5E9F0AA24283B7B7E4774691D6C0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6846A6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608664160"/>
              <w:placeholder>
                <w:docPart w:val="EF9E015D36CB465A81149CF961907EE7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6846A6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360552167"/>
              <w:placeholder>
                <w:docPart w:val="02F59A11551A490891731E8FE1E35F44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6846A6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1794281991"/>
              <w:placeholder>
                <w:docPart w:val="FC36639586A54AD0998AED479E0F0617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6846A6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2946C7">
        <w:trPr>
          <w:cantSplit/>
          <w:trHeight w:val="283"/>
        </w:trPr>
        <w:tc>
          <w:tcPr>
            <w:tcW w:w="2834" w:type="dxa"/>
            <w:shd w:val="clear" w:color="auto" w:fill="auto"/>
          </w:tcPr>
          <w:p w:rsidR="002946C7" w:rsidRDefault="002946C7"/>
        </w:tc>
        <w:sdt>
          <w:sdtPr>
            <w:alias w:val="Replace with name of language certificate. Enter level if known"/>
            <w:tag w:val="Replace with name of language certificate. Enter level if known"/>
            <w:id w:val="33274762"/>
            <w:placeholder>
              <w:docPart w:val="FC6D812DE9F3459495DEFED22537E70F"/>
            </w:placeholder>
            <w:showingPlcHdr/>
          </w:sdtPr>
          <w:sdtContent>
            <w:tc>
              <w:tcPr>
                <w:tcW w:w="7542" w:type="dxa"/>
                <w:gridSpan w:val="5"/>
                <w:tcBorders>
                  <w:bottom w:val="single" w:sz="8" w:space="0" w:color="C0C0C0"/>
                </w:tcBorders>
                <w:shd w:val="clear" w:color="auto" w:fill="ECECEC"/>
                <w:vAlign w:val="center"/>
              </w:tcPr>
              <w:p w:rsidR="002946C7" w:rsidRDefault="00700ED1">
                <w:pPr>
                  <w:pStyle w:val="ECVLanguageCertificate"/>
                </w:pPr>
                <w:r>
                  <w:rPr>
                    <w:rStyle w:val="PlaceholderText"/>
                  </w:rPr>
                  <w:t>Replace with name of language certificate</w:t>
                </w:r>
              </w:p>
            </w:tc>
          </w:sdtContent>
        </w:sdt>
      </w:tr>
      <w:tr w:rsidR="00755288" w:rsidTr="004B2115">
        <w:trPr>
          <w:cantSplit/>
          <w:trHeight w:val="283"/>
        </w:trPr>
        <w:sdt>
          <w:sdtPr>
            <w:id w:val="235678133"/>
            <w:placeholder>
              <w:docPart w:val="B0100FEFF68B4116A21A6542D0F9AC1A"/>
            </w:placeholder>
            <w:showingPlcHdr/>
          </w:sdtPr>
          <w:sdtContent>
            <w:tc>
              <w:tcPr>
                <w:tcW w:w="2834" w:type="dxa"/>
                <w:shd w:val="clear" w:color="auto" w:fill="auto"/>
                <w:vAlign w:val="center"/>
              </w:tcPr>
              <w:p w:rsidR="00755288" w:rsidRDefault="00755288" w:rsidP="00755288">
                <w:pPr>
                  <w:pStyle w:val="ECVLanguageName"/>
                </w:pPr>
                <w:r w:rsidRPr="00E31A3A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665406127"/>
              <w:placeholder>
                <w:docPart w:val="8F01C03C7B74463FBD681EB2D0A9B36E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806399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1713417866"/>
              <w:placeholder>
                <w:docPart w:val="B601B0232D304E38A0C4828F7D9B8269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806399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80063443"/>
              <w:placeholder>
                <w:docPart w:val="8F563CEB39FC443497DEF0FD1205CD34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806399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240448453"/>
              <w:placeholder>
                <w:docPart w:val="8A81A30D3D0B4B2E812BE186E31A4DDE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806399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1275243887"/>
              <w:placeholder>
                <w:docPart w:val="739AFC81F6A4457ABA986D384BC287FB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806399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2946C7" w:rsidRPr="00755288">
        <w:trPr>
          <w:cantSplit/>
          <w:trHeight w:val="283"/>
        </w:trPr>
        <w:tc>
          <w:tcPr>
            <w:tcW w:w="2834" w:type="dxa"/>
            <w:shd w:val="clear" w:color="auto" w:fill="auto"/>
          </w:tcPr>
          <w:p w:rsidR="002946C7" w:rsidRDefault="002946C7"/>
        </w:tc>
        <w:sdt>
          <w:sdtPr>
            <w:alias w:val="Replace with name of language certificate. Enter level if known"/>
            <w:tag w:val="Replace with name of language certificate. Enter level if known"/>
            <w:id w:val="33274759"/>
            <w:placeholder>
              <w:docPart w:val="4073ECD8538B4CA883266235879A56BE"/>
            </w:placeholder>
            <w:showingPlcHdr/>
          </w:sdtPr>
          <w:sdtContent>
            <w:tc>
              <w:tcPr>
                <w:tcW w:w="7542" w:type="dxa"/>
                <w:gridSpan w:val="5"/>
                <w:tcBorders>
                  <w:bottom w:val="single" w:sz="8" w:space="0" w:color="C0C0C0"/>
                </w:tcBorders>
                <w:shd w:val="clear" w:color="auto" w:fill="ECECEC"/>
                <w:vAlign w:val="center"/>
              </w:tcPr>
              <w:p w:rsidR="002946C7" w:rsidRPr="00755288" w:rsidRDefault="00700ED1">
                <w:pPr>
                  <w:pStyle w:val="ECVLanguageCertificate"/>
                </w:pPr>
                <w:r>
                  <w:rPr>
                    <w:rStyle w:val="PlaceholderText"/>
                  </w:rPr>
                  <w:t>Replace with name of language certificate</w:t>
                </w:r>
              </w:p>
            </w:tc>
          </w:sdtContent>
        </w:sdt>
      </w:tr>
      <w:tr w:rsidR="00755288" w:rsidTr="004B2115">
        <w:trPr>
          <w:cantSplit/>
          <w:trHeight w:val="283"/>
        </w:trPr>
        <w:sdt>
          <w:sdtPr>
            <w:id w:val="1518743025"/>
            <w:placeholder>
              <w:docPart w:val="31942B8298494C318F7087A3327E9D4C"/>
            </w:placeholder>
            <w:showingPlcHdr/>
          </w:sdtPr>
          <w:sdtContent>
            <w:tc>
              <w:tcPr>
                <w:tcW w:w="2834" w:type="dxa"/>
                <w:shd w:val="clear" w:color="auto" w:fill="auto"/>
                <w:vAlign w:val="center"/>
              </w:tcPr>
              <w:p w:rsidR="00755288" w:rsidRDefault="00755288" w:rsidP="00755288">
                <w:pPr>
                  <w:pStyle w:val="ECVLanguageName"/>
                </w:pPr>
                <w:r w:rsidRPr="00E31A3A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1650044756"/>
              <w:placeholder>
                <w:docPart w:val="BF2F794E5A9D46B3899A706FF490B9C5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720445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1837798270"/>
              <w:placeholder>
                <w:docPart w:val="83BA9520247442728BA86E59920C4196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720445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153803807"/>
              <w:placeholder>
                <w:docPart w:val="65C725EE2D9F4234854AF45D80602F67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720445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780694674"/>
              <w:placeholder>
                <w:docPart w:val="D269D37F36824548B2CA924A59301A5F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720445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762884684"/>
              <w:placeholder>
                <w:docPart w:val="AA49AE10928648D89E1E91AA607AFB87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720445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755288" w:rsidTr="004B2115">
        <w:trPr>
          <w:cantSplit/>
          <w:trHeight w:val="283"/>
        </w:trPr>
        <w:tc>
          <w:tcPr>
            <w:tcW w:w="2834" w:type="dxa"/>
            <w:shd w:val="clear" w:color="auto" w:fill="auto"/>
          </w:tcPr>
          <w:p w:rsidR="00755288" w:rsidRDefault="00755288" w:rsidP="004B2115"/>
        </w:tc>
        <w:sdt>
          <w:sdtPr>
            <w:alias w:val="Replace with name of language certificate. Enter level if known"/>
            <w:tag w:val="Replace with name of language certificate. Enter level if known"/>
            <w:id w:val="33274756"/>
            <w:placeholder>
              <w:docPart w:val="DD829E342289450EAC1D169E6DB4B846"/>
            </w:placeholder>
            <w:showingPlcHdr/>
          </w:sdtPr>
          <w:sdtContent>
            <w:tc>
              <w:tcPr>
                <w:tcW w:w="7542" w:type="dxa"/>
                <w:gridSpan w:val="5"/>
                <w:tcBorders>
                  <w:bottom w:val="single" w:sz="8" w:space="0" w:color="C0C0C0"/>
                </w:tcBorders>
                <w:shd w:val="clear" w:color="auto" w:fill="ECECEC"/>
                <w:vAlign w:val="center"/>
              </w:tcPr>
              <w:p w:rsidR="00755288" w:rsidRDefault="00700ED1" w:rsidP="004B2115">
                <w:pPr>
                  <w:pStyle w:val="ECVLanguageCertificate"/>
                </w:pPr>
                <w:r>
                  <w:rPr>
                    <w:rStyle w:val="PlaceholderText"/>
                  </w:rPr>
                  <w:t>Replace with name of language certificate</w:t>
                </w:r>
              </w:p>
            </w:tc>
          </w:sdtContent>
        </w:sdt>
      </w:tr>
      <w:tr w:rsidR="00755288" w:rsidTr="004B2115">
        <w:trPr>
          <w:cantSplit/>
          <w:trHeight w:val="283"/>
        </w:trPr>
        <w:sdt>
          <w:sdtPr>
            <w:id w:val="-1160303178"/>
            <w:placeholder>
              <w:docPart w:val="5E438D8D404D421DADAE2F76BEB47B0D"/>
            </w:placeholder>
            <w:showingPlcHdr/>
          </w:sdtPr>
          <w:sdtContent>
            <w:tc>
              <w:tcPr>
                <w:tcW w:w="2834" w:type="dxa"/>
                <w:shd w:val="clear" w:color="auto" w:fill="auto"/>
                <w:vAlign w:val="center"/>
              </w:tcPr>
              <w:p w:rsidR="00755288" w:rsidRDefault="00755288" w:rsidP="00755288">
                <w:pPr>
                  <w:pStyle w:val="ECVLanguageName"/>
                </w:pPr>
                <w:r w:rsidRPr="00E31A3A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1288239925"/>
              <w:placeholder>
                <w:docPart w:val="E41770FC9528474DA5829134525C8056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F773C5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1640961917"/>
              <w:placeholder>
                <w:docPart w:val="635E3D9B16424FB282A1C16A855981D8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F773C5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705646777"/>
              <w:placeholder>
                <w:docPart w:val="396B8410B5004D93A9299789133BE52C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F773C5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1612502028"/>
              <w:placeholder>
                <w:docPart w:val="A46D4729988E45CFBCAB7A8C17ABD586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F773C5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1769119051"/>
              <w:placeholder>
                <w:docPart w:val="B98866A3518C45BAB2C1A3D8CC311BAD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F773C5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755288" w:rsidRPr="00755288" w:rsidTr="004B2115">
        <w:trPr>
          <w:cantSplit/>
          <w:trHeight w:val="283"/>
        </w:trPr>
        <w:tc>
          <w:tcPr>
            <w:tcW w:w="2834" w:type="dxa"/>
            <w:shd w:val="clear" w:color="auto" w:fill="auto"/>
          </w:tcPr>
          <w:p w:rsidR="00755288" w:rsidRDefault="00755288" w:rsidP="004B2115"/>
        </w:tc>
        <w:sdt>
          <w:sdtPr>
            <w:alias w:val="Replace with name of language certificate. Enter level if known"/>
            <w:tag w:val="Replace with name of language certificate. Enter level if known"/>
            <w:id w:val="33274753"/>
            <w:placeholder>
              <w:docPart w:val="261AEAFCF7CB4998962FBD2F2EE24342"/>
            </w:placeholder>
            <w:showingPlcHdr/>
          </w:sdtPr>
          <w:sdtContent>
            <w:tc>
              <w:tcPr>
                <w:tcW w:w="7542" w:type="dxa"/>
                <w:gridSpan w:val="5"/>
                <w:tcBorders>
                  <w:bottom w:val="single" w:sz="8" w:space="0" w:color="C0C0C0"/>
                </w:tcBorders>
                <w:shd w:val="clear" w:color="auto" w:fill="ECECEC"/>
                <w:vAlign w:val="center"/>
              </w:tcPr>
              <w:p w:rsidR="00755288" w:rsidRPr="00755288" w:rsidRDefault="00700ED1" w:rsidP="004B2115">
                <w:pPr>
                  <w:pStyle w:val="ECVLanguageCertificate"/>
                </w:pPr>
                <w:r>
                  <w:rPr>
                    <w:rStyle w:val="PlaceholderText"/>
                  </w:rPr>
                  <w:t>Replace with name of language certificate</w:t>
                </w:r>
              </w:p>
            </w:tc>
          </w:sdtContent>
        </w:sdt>
      </w:tr>
      <w:tr w:rsidR="00755288" w:rsidTr="004B2115">
        <w:trPr>
          <w:cantSplit/>
          <w:trHeight w:val="283"/>
        </w:trPr>
        <w:sdt>
          <w:sdtPr>
            <w:id w:val="-162092096"/>
            <w:placeholder>
              <w:docPart w:val="B542833EC62F4C46AA00FF421CE411D1"/>
            </w:placeholder>
            <w:showingPlcHdr/>
          </w:sdtPr>
          <w:sdtContent>
            <w:tc>
              <w:tcPr>
                <w:tcW w:w="2834" w:type="dxa"/>
                <w:shd w:val="clear" w:color="auto" w:fill="auto"/>
                <w:vAlign w:val="center"/>
              </w:tcPr>
              <w:p w:rsidR="00755288" w:rsidRDefault="00755288" w:rsidP="00755288">
                <w:pPr>
                  <w:pStyle w:val="ECVLanguageName"/>
                </w:pPr>
                <w:r w:rsidRPr="00E31A3A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1467775858"/>
              <w:placeholder>
                <w:docPart w:val="CEBACC36E5074EBF8B4F6701CD31E9E7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37052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809214633"/>
              <w:placeholder>
                <w:docPart w:val="E0D8FBC9123141AD9DF7CAB2653B79EB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37052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888143508"/>
              <w:placeholder>
                <w:docPart w:val="872A4114D8DD496082AB7F22178FB0E3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37052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159769275"/>
              <w:placeholder>
                <w:docPart w:val="AA971C778ED04469A7DDE90B18AF395D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37052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2066221822"/>
              <w:placeholder>
                <w:docPart w:val="51BE9CB124114637B24758732A895207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37052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755288" w:rsidTr="004B2115">
        <w:trPr>
          <w:cantSplit/>
          <w:trHeight w:val="283"/>
        </w:trPr>
        <w:tc>
          <w:tcPr>
            <w:tcW w:w="2834" w:type="dxa"/>
            <w:shd w:val="clear" w:color="auto" w:fill="auto"/>
          </w:tcPr>
          <w:p w:rsidR="00755288" w:rsidRDefault="00755288" w:rsidP="004B2115"/>
        </w:tc>
        <w:sdt>
          <w:sdtPr>
            <w:alias w:val="Replace with name of language certificate. Enter level if known"/>
            <w:tag w:val="Replace with name of language certificate. Enter level if known"/>
            <w:id w:val="33274750"/>
            <w:placeholder>
              <w:docPart w:val="7D75DAFD48D941149F710DA808363881"/>
            </w:placeholder>
            <w:showingPlcHdr/>
          </w:sdtPr>
          <w:sdtContent>
            <w:tc>
              <w:tcPr>
                <w:tcW w:w="7542" w:type="dxa"/>
                <w:gridSpan w:val="5"/>
                <w:tcBorders>
                  <w:bottom w:val="single" w:sz="8" w:space="0" w:color="C0C0C0"/>
                </w:tcBorders>
                <w:shd w:val="clear" w:color="auto" w:fill="ECECEC"/>
                <w:vAlign w:val="center"/>
              </w:tcPr>
              <w:p w:rsidR="00755288" w:rsidRDefault="00700ED1" w:rsidP="004B2115">
                <w:pPr>
                  <w:pStyle w:val="ECVLanguageCertificate"/>
                </w:pPr>
                <w:r>
                  <w:rPr>
                    <w:rStyle w:val="PlaceholderText"/>
                  </w:rPr>
                  <w:t>Replace with name of language certificate</w:t>
                </w:r>
              </w:p>
            </w:tc>
          </w:sdtContent>
        </w:sdt>
      </w:tr>
      <w:tr w:rsidR="00755288" w:rsidTr="004B2115">
        <w:trPr>
          <w:cantSplit/>
          <w:trHeight w:val="283"/>
        </w:trPr>
        <w:sdt>
          <w:sdtPr>
            <w:id w:val="1016580489"/>
            <w:placeholder>
              <w:docPart w:val="9659EE8F4F374988B14DB488DE981993"/>
            </w:placeholder>
            <w:showingPlcHdr/>
          </w:sdtPr>
          <w:sdtContent>
            <w:tc>
              <w:tcPr>
                <w:tcW w:w="2834" w:type="dxa"/>
                <w:shd w:val="clear" w:color="auto" w:fill="auto"/>
                <w:vAlign w:val="center"/>
              </w:tcPr>
              <w:p w:rsidR="00755288" w:rsidRDefault="00755288" w:rsidP="00755288">
                <w:pPr>
                  <w:pStyle w:val="ECVLanguageName"/>
                </w:pPr>
                <w:r w:rsidRPr="00E31A3A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688519211"/>
              <w:placeholder>
                <w:docPart w:val="57A34FA7A14D48428E9CBD74BC89E20B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275BD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897668863"/>
              <w:placeholder>
                <w:docPart w:val="C5A2EE3A0BD84C0891152D4BF6637B86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275BD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888332212"/>
              <w:placeholder>
                <w:docPart w:val="7CA033E0E5BC418FB9238F364F3A4B9E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275BD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577017812"/>
              <w:placeholder>
                <w:docPart w:val="FD28E06A8CE247618226545FC5832885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275BD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</w:tcPr>
          <w:sdt>
            <w:sdtPr>
              <w:rPr>
                <w:caps/>
                <w:color w:val="808080"/>
              </w:rPr>
              <w:id w:val="-1983764069"/>
              <w:placeholder>
                <w:docPart w:val="12C76F8D612E4839B3D0723F5DA68EBB"/>
              </w:placeholder>
              <w:showingPlcHdr/>
              <w:dropDownList>
                <w:listItem w:value="Choose an item."/>
                <w:listItem w:displayText="A1" w:value="A1"/>
                <w:listItem w:displayText="A2" w:value="A2"/>
                <w:listItem w:displayText="B1" w:value="B1"/>
                <w:listItem w:displayText="B2" w:value="B2"/>
                <w:listItem w:displayText="C1" w:value="C1"/>
                <w:listItem w:displayText="C2" w:value="C2"/>
              </w:dropDownList>
            </w:sdtPr>
            <w:sdtContent>
              <w:p w:rsidR="00755288" w:rsidRDefault="00755288" w:rsidP="00755288">
                <w:r w:rsidRPr="003275BD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755288" w:rsidRPr="00755288" w:rsidTr="004B2115">
        <w:trPr>
          <w:cantSplit/>
          <w:trHeight w:val="283"/>
        </w:trPr>
        <w:tc>
          <w:tcPr>
            <w:tcW w:w="2834" w:type="dxa"/>
            <w:shd w:val="clear" w:color="auto" w:fill="auto"/>
          </w:tcPr>
          <w:p w:rsidR="00755288" w:rsidRDefault="00755288" w:rsidP="004B2115"/>
        </w:tc>
        <w:sdt>
          <w:sdtPr>
            <w:alias w:val="Replace with name of language certificate. Enter level if known"/>
            <w:tag w:val="Replace with name of language certificate. Enter level if known"/>
            <w:id w:val="863172854"/>
            <w:placeholder>
              <w:docPart w:val="49BFD3294ABD4C5AB7CD7DA76852092A"/>
            </w:placeholder>
            <w:showingPlcHdr/>
          </w:sdtPr>
          <w:sdtContent>
            <w:tc>
              <w:tcPr>
                <w:tcW w:w="7542" w:type="dxa"/>
                <w:gridSpan w:val="5"/>
                <w:tcBorders>
                  <w:bottom w:val="single" w:sz="8" w:space="0" w:color="C0C0C0"/>
                </w:tcBorders>
                <w:shd w:val="clear" w:color="auto" w:fill="ECECEC"/>
                <w:vAlign w:val="center"/>
              </w:tcPr>
              <w:p w:rsidR="00755288" w:rsidRPr="00755288" w:rsidRDefault="00FE250F" w:rsidP="00FE250F">
                <w:pPr>
                  <w:pStyle w:val="ECVLanguageCertificate"/>
                </w:pPr>
                <w:r>
                  <w:rPr>
                    <w:rStyle w:val="PlaceholderText"/>
                  </w:rPr>
                  <w:t>Replace with name of language certificate</w:t>
                </w:r>
              </w:p>
            </w:tc>
          </w:sdtContent>
        </w:sdt>
      </w:tr>
    </w:tbl>
    <w:p w:rsidR="00755288" w:rsidRPr="00755288" w:rsidRDefault="00755288">
      <w:pPr>
        <w:rPr>
          <w:lang w:val="en-US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2946C7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2946C7" w:rsidRDefault="002946C7" w:rsidP="00334376">
            <w:pPr>
              <w:pStyle w:val="ECVLeftDetails"/>
              <w:jc w:val="left"/>
            </w:pPr>
            <w:r>
              <w:t>Communication skills</w:t>
            </w:r>
          </w:p>
        </w:tc>
        <w:sdt>
          <w:sdtPr>
            <w:id w:val="33274619"/>
            <w:placeholder>
              <w:docPart w:val="65622A0C5B044546A59E4FE683F06DF3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2946C7" w:rsidRDefault="00FE250F" w:rsidP="00235B42">
                <w:pPr>
                  <w:pStyle w:val="ECVSectionDetails"/>
                </w:pPr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2946C7" w:rsidRDefault="002946C7" w:rsidP="00B73E2B">
      <w:pPr>
        <w:pStyle w:val="ECVText"/>
        <w:tabs>
          <w:tab w:val="left" w:pos="3195"/>
        </w:tabs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2946C7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2946C7" w:rsidRDefault="002946C7" w:rsidP="00334376">
            <w:pPr>
              <w:pStyle w:val="ECVLeftDetails"/>
              <w:jc w:val="left"/>
            </w:pPr>
            <w:r>
              <w:t>Organisational / managerial skills</w:t>
            </w:r>
          </w:p>
        </w:tc>
        <w:sdt>
          <w:sdtPr>
            <w:id w:val="33274620"/>
            <w:placeholder>
              <w:docPart w:val="03D8DF6006994E52A695AD0472C6349C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2946C7" w:rsidRDefault="00FE250F" w:rsidP="00235B42">
                <w:pPr>
                  <w:pStyle w:val="ECVSectionDetails"/>
                  <w:jc w:val="both"/>
                </w:pPr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2946C7" w:rsidRDefault="002946C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2946C7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2946C7" w:rsidRDefault="002946C7" w:rsidP="00334376">
            <w:pPr>
              <w:pStyle w:val="ECVLeftDetails"/>
              <w:jc w:val="left"/>
            </w:pPr>
            <w:r>
              <w:t>Job-related skills</w:t>
            </w:r>
          </w:p>
        </w:tc>
        <w:sdt>
          <w:sdtPr>
            <w:id w:val="33274621"/>
            <w:placeholder>
              <w:docPart w:val="E55771AB9F50456AAFF9D4D43CE7180D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2946C7" w:rsidRDefault="00FE250F" w:rsidP="00255D61">
                <w:pPr>
                  <w:pStyle w:val="ECVSectionDetails"/>
                </w:pPr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2946C7" w:rsidRDefault="002946C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2946C7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2946C7" w:rsidRDefault="002946C7" w:rsidP="00334376">
            <w:pPr>
              <w:pStyle w:val="ECVLeftDetails"/>
              <w:jc w:val="left"/>
            </w:pPr>
            <w:r>
              <w:t>Computer skills</w:t>
            </w:r>
          </w:p>
        </w:tc>
        <w:sdt>
          <w:sdtPr>
            <w:id w:val="33274622"/>
            <w:placeholder>
              <w:docPart w:val="512D083F0F6E47BAA2C3BB1D3F4F339D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2946C7" w:rsidRDefault="00FE250F" w:rsidP="00235B42">
                <w:pPr>
                  <w:pStyle w:val="ECVSectionDetails"/>
                </w:pPr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7540"/>
      </w:tblGrid>
      <w:tr w:rsidR="002946C7" w:rsidTr="00334376">
        <w:trPr>
          <w:cantSplit/>
          <w:trHeight w:val="170"/>
        </w:trPr>
        <w:tc>
          <w:tcPr>
            <w:tcW w:w="2835" w:type="dxa"/>
            <w:shd w:val="clear" w:color="auto" w:fill="auto"/>
            <w:vAlign w:val="center"/>
          </w:tcPr>
          <w:p w:rsidR="002946C7" w:rsidRPr="001D2EF1" w:rsidRDefault="002946C7" w:rsidP="00334376">
            <w:pPr>
              <w:pStyle w:val="ECVLeftHeading"/>
              <w:jc w:val="left"/>
              <w:rPr>
                <w:color w:val="FF0000"/>
              </w:rPr>
            </w:pPr>
            <w:r w:rsidRPr="00334376">
              <w:rPr>
                <w:caps w:val="0"/>
                <w:color w:val="95B3D7" w:themeColor="accent1" w:themeTint="99"/>
              </w:rPr>
              <w:t>ADDITIONAL INFORMATION</w:t>
            </w:r>
          </w:p>
        </w:tc>
        <w:tc>
          <w:tcPr>
            <w:tcW w:w="7540" w:type="dxa"/>
            <w:tcBorders>
              <w:bottom w:val="single" w:sz="2" w:space="0" w:color="17365D" w:themeColor="text2" w:themeShade="BF"/>
            </w:tcBorders>
            <w:shd w:val="clear" w:color="auto" w:fill="auto"/>
            <w:vAlign w:val="bottom"/>
          </w:tcPr>
          <w:p w:rsidR="002946C7" w:rsidRDefault="002946C7">
            <w:pPr>
              <w:pStyle w:val="ECVBlueBox"/>
            </w:pPr>
            <w:r>
              <w:t xml:space="preserve"> </w:t>
            </w:r>
          </w:p>
        </w:tc>
      </w:tr>
    </w:tbl>
    <w:p w:rsidR="00F8325E" w:rsidRPr="001D2EF1" w:rsidRDefault="00F8325E" w:rsidP="00334376">
      <w:pPr>
        <w:pStyle w:val="ECVLeftDetails"/>
        <w:rPr>
          <w:b/>
          <w:color w:val="002060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F8325E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F8325E" w:rsidRDefault="00F8325E" w:rsidP="00334376">
            <w:pPr>
              <w:pStyle w:val="ECVLeftDetails"/>
              <w:jc w:val="left"/>
            </w:pPr>
            <w:r>
              <w:t>Publications</w:t>
            </w:r>
          </w:p>
        </w:tc>
        <w:sdt>
          <w:sdtPr>
            <w:id w:val="33274623"/>
            <w:placeholder>
              <w:docPart w:val="1464B04A82EB42F6B8D0B3D7326C211C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F8325E" w:rsidRDefault="00FE250F" w:rsidP="00A31F51">
                <w:pPr>
                  <w:pStyle w:val="ECVSectionDetails"/>
                  <w:spacing w:before="0"/>
                  <w:ind w:left="706" w:hanging="706"/>
                  <w:jc w:val="both"/>
                </w:pPr>
                <w:r w:rsidRPr="00F94792">
                  <w:rPr>
                    <w:rStyle w:val="PlaceholderText"/>
                  </w:rPr>
                  <w:t xml:space="preserve">Click here to </w:t>
                </w:r>
                <w:r>
                  <w:rPr>
                    <w:rStyle w:val="PlaceholderText"/>
                  </w:rPr>
                  <w:t>list your publications using APA style</w:t>
                </w:r>
              </w:p>
            </w:tc>
          </w:sdtContent>
        </w:sdt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334376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A31F51">
            <w:pPr>
              <w:pStyle w:val="ECVSectionDetails"/>
              <w:spacing w:before="0"/>
              <w:ind w:left="706" w:hanging="706"/>
              <w:jc w:val="both"/>
            </w:pPr>
          </w:p>
        </w:tc>
      </w:tr>
      <w:tr w:rsidR="00334376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334376" w:rsidRDefault="00334376" w:rsidP="00334376">
            <w:pPr>
              <w:pStyle w:val="ECVLeftDetails"/>
              <w:jc w:val="left"/>
            </w:pPr>
            <w:r>
              <w:t>Volunteering working experience</w:t>
            </w:r>
          </w:p>
        </w:tc>
        <w:sdt>
          <w:sdtPr>
            <w:id w:val="33274625"/>
            <w:placeholder>
              <w:docPart w:val="D8E5B2C6E7D74D289657BD714A09EA14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334376" w:rsidRDefault="00FE250F" w:rsidP="00FE250F">
                <w:pPr>
                  <w:pStyle w:val="ECVSectionDetails"/>
                  <w:spacing w:before="0"/>
                  <w:ind w:left="706" w:hanging="706"/>
                  <w:jc w:val="both"/>
                </w:pPr>
                <w:r>
                  <w:rPr>
                    <w:rStyle w:val="PlaceholderText"/>
                  </w:rPr>
                  <w:t>Click here to enter information of your volunteering experiences (where, when and what)</w:t>
                </w:r>
                <w:r w:rsidRPr="00F94792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334376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A31F51">
            <w:pPr>
              <w:pStyle w:val="ECVSectionDetails"/>
              <w:spacing w:before="0"/>
              <w:ind w:left="706" w:hanging="706"/>
              <w:jc w:val="both"/>
            </w:pPr>
          </w:p>
        </w:tc>
      </w:tr>
      <w:tr w:rsidR="00334376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334376" w:rsidRDefault="00334376" w:rsidP="00334376">
            <w:pPr>
              <w:pStyle w:val="ECVLeftDetails"/>
              <w:jc w:val="left"/>
            </w:pPr>
            <w:r>
              <w:t>Participation in Research Projects</w:t>
            </w:r>
          </w:p>
        </w:tc>
        <w:sdt>
          <w:sdtPr>
            <w:id w:val="33274630"/>
            <w:placeholder>
              <w:docPart w:val="CE5DCFBE008046FA824964D208277AE3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334376" w:rsidRDefault="00FE250F" w:rsidP="00FE250F">
                <w:pPr>
                  <w:pStyle w:val="ECVSectionDetails"/>
                  <w:spacing w:before="0"/>
                  <w:ind w:left="706" w:hanging="706"/>
                  <w:jc w:val="both"/>
                </w:pPr>
                <w:r>
                  <w:rPr>
                    <w:rStyle w:val="PlaceholderText"/>
                  </w:rPr>
                  <w:t>Title of research project(s); Institution; Type and Duration of assignment</w:t>
                </w:r>
                <w:r w:rsidRPr="00F94792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334376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334376" w:rsidRDefault="00334376" w:rsidP="00334376">
            <w:pPr>
              <w:pStyle w:val="ECVLeftDetails"/>
              <w:jc w:val="left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A31F51">
            <w:pPr>
              <w:pStyle w:val="ECVSectionDetails"/>
              <w:spacing w:before="0"/>
              <w:ind w:left="706" w:hanging="706"/>
              <w:jc w:val="both"/>
            </w:pPr>
          </w:p>
        </w:tc>
      </w:tr>
      <w:tr w:rsidR="00334376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334376" w:rsidRDefault="00334376" w:rsidP="00334376">
            <w:pPr>
              <w:pStyle w:val="ECVLeftDetails"/>
              <w:jc w:val="left"/>
            </w:pPr>
            <w:r>
              <w:t>Internships</w:t>
            </w:r>
          </w:p>
        </w:tc>
        <w:sdt>
          <w:sdtPr>
            <w:id w:val="33274635"/>
            <w:placeholder>
              <w:docPart w:val="E85797E3283E4E9EB9FC24C543BFE25F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334376" w:rsidRDefault="00FE250F" w:rsidP="00FE250F">
                <w:pPr>
                  <w:pStyle w:val="ECVSectionDetails"/>
                  <w:spacing w:before="0"/>
                  <w:ind w:left="706" w:hanging="706"/>
                  <w:jc w:val="both"/>
                </w:pPr>
                <w:r>
                  <w:rPr>
                    <w:rStyle w:val="PlaceholderText"/>
                  </w:rPr>
                  <w:t>When, where and which responsibilities did you have</w:t>
                </w:r>
                <w:r w:rsidRPr="00F94792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334376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A31F51">
            <w:pPr>
              <w:pStyle w:val="ECVSectionDetails"/>
              <w:spacing w:before="0"/>
              <w:ind w:left="706" w:hanging="706"/>
              <w:jc w:val="both"/>
            </w:pPr>
          </w:p>
        </w:tc>
      </w:tr>
      <w:tr w:rsidR="00334376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334376" w:rsidRDefault="00334376" w:rsidP="00334376">
            <w:pPr>
              <w:pStyle w:val="ECVLeftDetails"/>
              <w:jc w:val="left"/>
            </w:pPr>
            <w:r>
              <w:t>Trainings attended</w:t>
            </w:r>
          </w:p>
        </w:tc>
        <w:sdt>
          <w:sdtPr>
            <w:id w:val="994842849"/>
            <w:placeholder>
              <w:docPart w:val="14D7B09D18C546E2824CF38347B8D8EF"/>
            </w:placeholder>
          </w:sdtPr>
          <w:sdtContent>
            <w:tc>
              <w:tcPr>
                <w:tcW w:w="7542" w:type="dxa"/>
                <w:shd w:val="clear" w:color="auto" w:fill="auto"/>
              </w:tcPr>
              <w:p w:rsidR="00334376" w:rsidRDefault="00334376" w:rsidP="00FE250F">
                <w:pPr>
                  <w:pStyle w:val="ECVSectionDetails"/>
                  <w:spacing w:before="0"/>
                  <w:ind w:left="706" w:hanging="706"/>
                  <w:jc w:val="both"/>
                </w:pPr>
                <w:r>
                  <w:t xml:space="preserve"> </w:t>
                </w:r>
                <w:sdt>
                  <w:sdtPr>
                    <w:alias w:val="insert dates, title of event, venue, organizer"/>
                    <w:tag w:val="insert dates, title of event, venue, organizer"/>
                    <w:id w:val="-1726058388"/>
                    <w:placeholder>
                      <w:docPart w:val="9833B95F30774B2B8D7A2B5C1AC397CD"/>
                    </w:placeholder>
                    <w:showingPlcHdr/>
                  </w:sdtPr>
                  <w:sdtContent>
                    <w:r w:rsidR="00FE250F">
                      <w:rPr>
                        <w:rStyle w:val="PlaceholderText"/>
                      </w:rPr>
                      <w:t>Insert dates, title of event, venue and organizer</w:t>
                    </w:r>
                    <w:r w:rsidRPr="00E31A3A">
                      <w:rPr>
                        <w:rStyle w:val="PlaceholderText"/>
                      </w:rPr>
                      <w:t>.</w:t>
                    </w:r>
                  </w:sdtContent>
                </w:sdt>
                <w:r>
                  <w:t xml:space="preserve"> </w:t>
                </w:r>
              </w:p>
            </w:tc>
          </w:sdtContent>
        </w:sdt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334376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A31F51">
            <w:pPr>
              <w:pStyle w:val="ECVSectionDetails"/>
              <w:spacing w:before="0"/>
              <w:ind w:left="706" w:hanging="706"/>
              <w:jc w:val="both"/>
            </w:pPr>
          </w:p>
        </w:tc>
      </w:tr>
      <w:tr w:rsidR="00334376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334376" w:rsidRDefault="00334376" w:rsidP="00334376">
            <w:pPr>
              <w:pStyle w:val="ECVLeftDetails"/>
              <w:jc w:val="left"/>
            </w:pPr>
            <w:r>
              <w:t>Seminars / Workshops / Conference attended</w:t>
            </w:r>
          </w:p>
        </w:tc>
        <w:sdt>
          <w:sdtPr>
            <w:id w:val="33274711"/>
            <w:placeholder>
              <w:docPart w:val="434D674946114B0F8C506736607D81D0"/>
            </w:placeholder>
          </w:sdtPr>
          <w:sdtContent>
            <w:tc>
              <w:tcPr>
                <w:tcW w:w="7542" w:type="dxa"/>
                <w:shd w:val="clear" w:color="auto" w:fill="auto"/>
              </w:tcPr>
              <w:p w:rsidR="00334376" w:rsidRDefault="00FE250F" w:rsidP="00A31F51">
                <w:pPr>
                  <w:pStyle w:val="ECVSectionDetails"/>
                  <w:spacing w:before="0"/>
                  <w:ind w:left="706" w:hanging="706"/>
                  <w:jc w:val="both"/>
                </w:pPr>
                <w:r>
                  <w:t xml:space="preserve"> </w:t>
                </w:r>
                <w:sdt>
                  <w:sdtPr>
                    <w:alias w:val="insert dates, title of event, venue, organizer"/>
                    <w:tag w:val="insert dates, title of event, venue, organizer"/>
                    <w:id w:val="33274712"/>
                    <w:placeholder>
                      <w:docPart w:val="DD1A777AC273476490EB56AD7B86A52A"/>
                    </w:placeholder>
                    <w:showingPlcHdr/>
                  </w:sdtPr>
                  <w:sdtContent>
                    <w:r>
                      <w:rPr>
                        <w:rStyle w:val="PlaceholderText"/>
                      </w:rPr>
                      <w:t>Insert dates, title of event, venue and organizer</w:t>
                    </w:r>
                    <w:r w:rsidRPr="00E31A3A">
                      <w:rPr>
                        <w:rStyle w:val="PlaceholderText"/>
                      </w:rPr>
                      <w:t>.</w:t>
                    </w:r>
                  </w:sdtContent>
                </w:sdt>
                <w:r>
                  <w:t xml:space="preserve"> </w:t>
                </w:r>
              </w:p>
            </w:tc>
          </w:sdtContent>
        </w:sdt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334376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A31F51">
            <w:pPr>
              <w:pStyle w:val="ECVSectionDetails"/>
              <w:spacing w:before="0"/>
              <w:ind w:left="706" w:hanging="706"/>
              <w:jc w:val="both"/>
            </w:pPr>
          </w:p>
        </w:tc>
      </w:tr>
      <w:tr w:rsidR="00334376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334376" w:rsidRDefault="00334376" w:rsidP="00334376">
            <w:pPr>
              <w:pStyle w:val="ECVLeftDetails"/>
              <w:jc w:val="left"/>
            </w:pPr>
            <w:r>
              <w:t>Organization of events</w:t>
            </w:r>
          </w:p>
        </w:tc>
        <w:sdt>
          <w:sdtPr>
            <w:id w:val="33274717"/>
            <w:placeholder>
              <w:docPart w:val="24F07C001580475D97C69DD504C936BF"/>
            </w:placeholder>
          </w:sdtPr>
          <w:sdtContent>
            <w:tc>
              <w:tcPr>
                <w:tcW w:w="7542" w:type="dxa"/>
                <w:shd w:val="clear" w:color="auto" w:fill="auto"/>
              </w:tcPr>
              <w:p w:rsidR="00334376" w:rsidRDefault="00FE250F" w:rsidP="00A31F51">
                <w:pPr>
                  <w:pStyle w:val="ECVSectionDetails"/>
                  <w:spacing w:before="0"/>
                  <w:ind w:left="706" w:hanging="706"/>
                  <w:jc w:val="both"/>
                </w:pPr>
                <w:r>
                  <w:t xml:space="preserve"> </w:t>
                </w:r>
                <w:sdt>
                  <w:sdtPr>
                    <w:alias w:val="insert dates, title of event, venue, organizer"/>
                    <w:tag w:val="insert dates, title of event, venue, organizer"/>
                    <w:id w:val="33274718"/>
                    <w:placeholder>
                      <w:docPart w:val="33CC5BC8CD0D4B0A874C3355D4F9307D"/>
                    </w:placeholder>
                    <w:showingPlcHdr/>
                  </w:sdtPr>
                  <w:sdtContent>
                    <w:r>
                      <w:rPr>
                        <w:rStyle w:val="PlaceholderText"/>
                      </w:rPr>
                      <w:t>Insert dates, title of event, venue and organizer</w:t>
                    </w:r>
                    <w:r w:rsidRPr="00E31A3A">
                      <w:rPr>
                        <w:rStyle w:val="PlaceholderText"/>
                      </w:rPr>
                      <w:t>.</w:t>
                    </w:r>
                  </w:sdtContent>
                </w:sdt>
                <w:r>
                  <w:t xml:space="preserve"> </w:t>
                </w:r>
              </w:p>
            </w:tc>
          </w:sdtContent>
        </w:sdt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334376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A31F51">
            <w:pPr>
              <w:pStyle w:val="ECVSectionDetails"/>
              <w:spacing w:before="0"/>
              <w:ind w:left="706" w:hanging="706"/>
              <w:jc w:val="both"/>
            </w:pPr>
          </w:p>
        </w:tc>
      </w:tr>
      <w:tr w:rsidR="00334376" w:rsidTr="00334376">
        <w:trPr>
          <w:cantSplit/>
          <w:trHeight w:val="170"/>
        </w:trPr>
        <w:tc>
          <w:tcPr>
            <w:tcW w:w="2834" w:type="dxa"/>
            <w:shd w:val="clear" w:color="auto" w:fill="auto"/>
            <w:vAlign w:val="center"/>
          </w:tcPr>
          <w:p w:rsidR="00334376" w:rsidRDefault="00334376" w:rsidP="00334376">
            <w:pPr>
              <w:pStyle w:val="ECVLeftDetails"/>
              <w:jc w:val="left"/>
            </w:pPr>
            <w:r>
              <w:t>Memberships in organizations</w:t>
            </w:r>
          </w:p>
        </w:tc>
        <w:sdt>
          <w:sdtPr>
            <w:id w:val="33274720"/>
            <w:placeholder>
              <w:docPart w:val="9A238F59A8F6414C8CD78A42DA3D482D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334376" w:rsidRDefault="00FE250F" w:rsidP="00A31F51">
                <w:pPr>
                  <w:pStyle w:val="ECVSectionDetails"/>
                  <w:spacing w:before="0"/>
                  <w:ind w:left="706" w:hanging="706"/>
                  <w:jc w:val="both"/>
                </w:pPr>
                <w:r>
                  <w:rPr>
                    <w:rStyle w:val="PlaceholderText"/>
                  </w:rPr>
                  <w:t>When, where and which responsibilities did you have</w:t>
                </w:r>
                <w:r w:rsidRPr="00F94792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334376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A31F51">
            <w:pPr>
              <w:pStyle w:val="ECVSectionDetails"/>
              <w:spacing w:before="0"/>
              <w:ind w:left="706" w:hanging="706"/>
              <w:jc w:val="both"/>
            </w:pPr>
          </w:p>
        </w:tc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334376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A31F51">
            <w:pPr>
              <w:pStyle w:val="ECVSectionDetails"/>
              <w:spacing w:before="0"/>
              <w:ind w:left="706" w:hanging="706"/>
              <w:jc w:val="both"/>
            </w:pPr>
          </w:p>
        </w:tc>
      </w:tr>
    </w:tbl>
    <w:p w:rsidR="00F8325E" w:rsidRDefault="00F8325E" w:rsidP="00334376">
      <w:pPr>
        <w:pStyle w:val="ECVLeftDetails"/>
        <w:jc w:val="lef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834"/>
        <w:gridCol w:w="7542"/>
      </w:tblGrid>
      <w:tr w:rsidR="00F8325E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F8325E" w:rsidRDefault="0019664A" w:rsidP="00255D61">
            <w:pPr>
              <w:pStyle w:val="ECVLeftDetails"/>
            </w:pPr>
            <w:r>
              <w:t>Comments (if any)</w:t>
            </w:r>
          </w:p>
        </w:tc>
        <w:sdt>
          <w:sdtPr>
            <w:id w:val="33274721"/>
            <w:placeholder>
              <w:docPart w:val="2846E031427242C3B179DDFBC75128F6"/>
            </w:placeholder>
            <w:showingPlcHdr/>
            <w:text/>
          </w:sdtPr>
          <w:sdtContent>
            <w:tc>
              <w:tcPr>
                <w:tcW w:w="7542" w:type="dxa"/>
                <w:shd w:val="clear" w:color="auto" w:fill="auto"/>
              </w:tcPr>
              <w:p w:rsidR="001D2EF1" w:rsidRDefault="00FE250F" w:rsidP="00F958C5">
                <w:pPr>
                  <w:pStyle w:val="ECVSectionDetails"/>
                </w:pPr>
                <w:r w:rsidRPr="00F94792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334376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334376" w:rsidRDefault="00334376" w:rsidP="00F958C5">
            <w:pPr>
              <w:pStyle w:val="ECVSectionDetails"/>
            </w:pPr>
          </w:p>
        </w:tc>
      </w:tr>
      <w:tr w:rsidR="00700ED1" w:rsidTr="0034290D">
        <w:trPr>
          <w:cantSplit/>
          <w:trHeight w:val="170"/>
        </w:trPr>
        <w:tc>
          <w:tcPr>
            <w:tcW w:w="10376" w:type="dxa"/>
            <w:gridSpan w:val="2"/>
            <w:shd w:val="clear" w:color="auto" w:fill="auto"/>
          </w:tcPr>
          <w:p w:rsidR="00700ED1" w:rsidRPr="00700ED1" w:rsidRDefault="00700ED1" w:rsidP="00700ED1">
            <w:pPr>
              <w:pStyle w:val="ECVLeftDetails"/>
              <w:jc w:val="both"/>
            </w:pPr>
            <w:r w:rsidRPr="00700ED1">
              <w:t xml:space="preserve">I authorise the use of my personal data according to the Law on protection of personal data of the Republic of Macedonia (Official Gazette </w:t>
            </w:r>
            <w:proofErr w:type="gramStart"/>
            <w:r w:rsidRPr="00700ED1">
              <w:t>" no</w:t>
            </w:r>
            <w:proofErr w:type="gramEnd"/>
            <w:r w:rsidRPr="00700ED1">
              <w:t xml:space="preserve">. 7/05 and 103/08) </w:t>
            </w:r>
            <w:r>
              <w:t xml:space="preserve"> </w:t>
            </w:r>
            <w:sdt>
              <w:sdtPr>
                <w:id w:val="33274763"/>
                <w:lock w:val="sdtContentLocked"/>
                <w:placeholder>
                  <w:docPart w:val="DefaultPlaceholder_22675704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F94792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700ED1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700ED1" w:rsidRDefault="00700ED1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700ED1" w:rsidRDefault="00700ED1" w:rsidP="00F958C5">
            <w:pPr>
              <w:pStyle w:val="ECVSectionDetails"/>
            </w:pPr>
          </w:p>
        </w:tc>
      </w:tr>
      <w:tr w:rsidR="00700ED1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700ED1" w:rsidRDefault="00700ED1" w:rsidP="00255D61">
            <w:pPr>
              <w:pStyle w:val="ECVLeftDetails"/>
            </w:pPr>
          </w:p>
        </w:tc>
        <w:tc>
          <w:tcPr>
            <w:tcW w:w="7542" w:type="dxa"/>
            <w:shd w:val="clear" w:color="auto" w:fill="auto"/>
          </w:tcPr>
          <w:p w:rsidR="00700ED1" w:rsidRDefault="00700ED1" w:rsidP="00F958C5">
            <w:pPr>
              <w:pStyle w:val="ECVSectionDetails"/>
            </w:pPr>
          </w:p>
        </w:tc>
      </w:tr>
      <w:tr w:rsidR="00334376" w:rsidTr="00255D6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334376" w:rsidRDefault="005B48F6" w:rsidP="00255D61">
            <w:pPr>
              <w:pStyle w:val="ECVLeftDetails"/>
            </w:pPr>
            <w:r>
              <w:t xml:space="preserve">Date of </w:t>
            </w:r>
            <w:proofErr w:type="spellStart"/>
            <w:r>
              <w:t>subbmission</w:t>
            </w:r>
            <w:proofErr w:type="spellEnd"/>
          </w:p>
        </w:tc>
        <w:sdt>
          <w:sdtPr>
            <w:id w:val="33274745"/>
            <w:lock w:val="sdtContentLocked"/>
            <w:placeholder>
              <w:docPart w:val="CE1233293B9B4D3E9C5B6DC1DE97F657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7542" w:type="dxa"/>
                <w:shd w:val="clear" w:color="auto" w:fill="auto"/>
              </w:tcPr>
              <w:p w:rsidR="00334376" w:rsidRDefault="005B48F6" w:rsidP="00F958C5">
                <w:pPr>
                  <w:pStyle w:val="ECVSectionDetails"/>
                </w:pPr>
                <w:r w:rsidRPr="00F94792">
                  <w:rPr>
                    <w:rStyle w:val="PlaceholderText"/>
                  </w:rPr>
                  <w:t>Click here to enter a date.</w:t>
                </w:r>
              </w:p>
            </w:tc>
          </w:sdtContent>
        </w:sdt>
      </w:tr>
    </w:tbl>
    <w:p w:rsidR="002946C7" w:rsidRDefault="002946C7" w:rsidP="001D2EF1">
      <w:pPr>
        <w:pStyle w:val="ECVText"/>
      </w:pPr>
    </w:p>
    <w:sectPr w:rsidR="002946C7" w:rsidSect="00DF4C7E">
      <w:headerReference w:type="even" r:id="rId14"/>
      <w:headerReference w:type="default" r:id="rId15"/>
      <w:footerReference w:type="even" r:id="rId16"/>
      <w:footerReference w:type="default" r:id="rId17"/>
      <w:pgSz w:w="11906" w:h="16838"/>
      <w:pgMar w:top="1644" w:right="680" w:bottom="1474" w:left="850" w:header="850" w:footer="6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9E2" w:rsidRDefault="00F619E2">
      <w:r>
        <w:separator/>
      </w:r>
    </w:p>
  </w:endnote>
  <w:endnote w:type="continuationSeparator" w:id="0">
    <w:p w:rsidR="00F619E2" w:rsidRDefault="00F619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OpenSymbol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Microsoft YaHei">
    <w:altName w:val="Arial Unicode MS"/>
    <w:charset w:val="86"/>
    <w:family w:val="swiss"/>
    <w:pitch w:val="variable"/>
    <w:sig w:usb0="00000000" w:usb1="28CF3C52" w:usb2="00000016" w:usb3="00000000" w:csb0="0004001F" w:csb1="00000000"/>
  </w:font>
  <w:font w:name="ArialMT">
    <w:altName w:val="Arial"/>
    <w:charset w:val="00"/>
    <w:family w:val="swiss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9E2" w:rsidRDefault="00F619E2">
    <w:pPr>
      <w:pStyle w:val="Footer"/>
      <w:tabs>
        <w:tab w:val="clear" w:pos="10205"/>
        <w:tab w:val="left" w:pos="2835"/>
        <w:tab w:val="right" w:pos="10375"/>
      </w:tabs>
      <w:autoSpaceDE w:val="0"/>
    </w:pPr>
    <w:r>
      <w:rPr>
        <w:rFonts w:ascii="ArialMT" w:eastAsia="ArialMT" w:hAnsi="ArialMT" w:cs="ArialMT"/>
        <w:color w:val="26B4EA"/>
        <w:sz w:val="14"/>
        <w:szCs w:val="14"/>
      </w:rPr>
      <w:tab/>
    </w:r>
    <w:r>
      <w:rPr>
        <w:rFonts w:ascii="ArialMT" w:eastAsia="ArialMT" w:hAnsi="ArialMT" w:cs="ArialMT"/>
        <w:sz w:val="14"/>
        <w:szCs w:val="14"/>
      </w:rPr>
      <w:tab/>
      <w:t>Page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sz w:val="14"/>
        <w:szCs w:val="14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>
      <w:rPr>
        <w:rFonts w:eastAsia="ArialMT" w:cs="ArialMT"/>
        <w:noProof/>
        <w:sz w:val="14"/>
        <w:szCs w:val="14"/>
      </w:rPr>
      <w:t>2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9545"/>
      <w:gridCol w:w="1061"/>
    </w:tblGrid>
    <w:tr w:rsidR="00F619E2" w:rsidRPr="00916928" w:rsidTr="00255D61">
      <w:tc>
        <w:tcPr>
          <w:tcW w:w="4500" w:type="pct"/>
          <w:tcBorders>
            <w:top w:val="single" w:sz="4" w:space="0" w:color="000000"/>
          </w:tcBorders>
        </w:tcPr>
        <w:p w:rsidR="00F619E2" w:rsidRPr="00916928" w:rsidRDefault="00F619E2" w:rsidP="00255D61">
          <w:pPr>
            <w:pStyle w:val="Footer"/>
            <w:jc w:val="right"/>
            <w:rPr>
              <w:color w:val="002060"/>
            </w:rPr>
          </w:pPr>
          <w:proofErr w:type="spellStart"/>
          <w:r w:rsidRPr="00916928">
            <w:rPr>
              <w:color w:val="002060"/>
            </w:rPr>
            <w:t>Center</w:t>
          </w:r>
          <w:proofErr w:type="spellEnd"/>
          <w:r w:rsidRPr="00916928">
            <w:rPr>
              <w:color w:val="002060"/>
            </w:rPr>
            <w:t xml:space="preserve"> for Research, Cross-Border Cooperation and Development</w:t>
          </w:r>
        </w:p>
        <w:p w:rsidR="00F619E2" w:rsidRDefault="00F619E2" w:rsidP="0019664A">
          <w:pPr>
            <w:pStyle w:val="Footer"/>
            <w:jc w:val="right"/>
            <w:rPr>
              <w:color w:val="002060"/>
              <w:lang w:val="mk-MK"/>
            </w:rPr>
          </w:pPr>
          <w:r w:rsidRPr="00916928">
            <w:rPr>
              <w:color w:val="002060"/>
              <w:lang w:val="mk-MK"/>
            </w:rPr>
            <w:t>Центар за истражување, м</w:t>
          </w:r>
          <w:r>
            <w:rPr>
              <w:color w:val="002060"/>
              <w:lang w:val="mk-MK"/>
            </w:rPr>
            <w:t>еѓугранична соработка и развој</w:t>
          </w:r>
        </w:p>
        <w:p w:rsidR="00F619E2" w:rsidRPr="0019664A" w:rsidRDefault="00F619E2" w:rsidP="0019664A">
          <w:pPr>
            <w:pStyle w:val="Footer"/>
            <w:jc w:val="right"/>
            <w:rPr>
              <w:color w:val="002060"/>
              <w:lang w:val="mk-MK"/>
            </w:rPr>
          </w:pPr>
          <w:r w:rsidRPr="0019664A">
            <w:rPr>
              <w:color w:val="002060"/>
              <w:lang w:val="mk-MK"/>
            </w:rPr>
            <w:t>http://centercrcd.org/</w:t>
          </w:r>
        </w:p>
      </w:tc>
      <w:tc>
        <w:tcPr>
          <w:tcW w:w="500" w:type="pct"/>
          <w:tcBorders>
            <w:top w:val="single" w:sz="4" w:space="0" w:color="C0504D"/>
          </w:tcBorders>
          <w:shd w:val="clear" w:color="auto" w:fill="002060"/>
        </w:tcPr>
        <w:p w:rsidR="00F619E2" w:rsidRPr="0019664A" w:rsidRDefault="00F619E2" w:rsidP="0019664A">
          <w:pPr>
            <w:pStyle w:val="Header"/>
            <w:rPr>
              <w:color w:val="FFFFFF"/>
              <w:lang w:val="mk-MK"/>
            </w:rPr>
          </w:pPr>
          <w:r w:rsidRPr="00B73E2B">
            <w:rPr>
              <w:color w:val="FFFFFF"/>
            </w:rPr>
            <w:fldChar w:fldCharType="begin"/>
          </w:r>
          <w:r w:rsidRPr="00B73E2B">
            <w:rPr>
              <w:color w:val="FFFFFF"/>
            </w:rPr>
            <w:instrText xml:space="preserve"> PAGE   \* MERGEFORMAT </w:instrText>
          </w:r>
          <w:r w:rsidRPr="00B73E2B">
            <w:rPr>
              <w:color w:val="FFFFFF"/>
            </w:rPr>
            <w:fldChar w:fldCharType="separate"/>
          </w:r>
          <w:r w:rsidR="006C7881">
            <w:rPr>
              <w:noProof/>
              <w:color w:val="FFFFFF"/>
            </w:rPr>
            <w:t>1</w:t>
          </w:r>
          <w:r w:rsidRPr="00B73E2B">
            <w:rPr>
              <w:color w:val="FFFFFF"/>
            </w:rPr>
            <w:fldChar w:fldCharType="end"/>
          </w:r>
          <w:r>
            <w:rPr>
              <w:color w:val="FFFFFF"/>
              <w:lang w:val="mk-MK"/>
            </w:rPr>
            <w:t xml:space="preserve">                </w:t>
          </w:r>
          <w:r>
            <w:rPr>
              <w:rFonts w:cs="Arial"/>
              <w:color w:val="FFFFFF"/>
              <w:lang w:val="mk-MK"/>
            </w:rPr>
            <w:t>©</w:t>
          </w:r>
        </w:p>
      </w:tc>
    </w:tr>
  </w:tbl>
  <w:p w:rsidR="00F619E2" w:rsidRPr="00916928" w:rsidRDefault="00F619E2">
    <w:pPr>
      <w:pStyle w:val="Footer"/>
      <w:tabs>
        <w:tab w:val="clear" w:pos="10205"/>
        <w:tab w:val="left" w:pos="2835"/>
        <w:tab w:val="right" w:pos="10375"/>
      </w:tabs>
      <w:autoSpaceDE w:val="0"/>
      <w:rPr>
        <w:color w:val="00206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9E2" w:rsidRDefault="00F619E2">
      <w:r>
        <w:separator/>
      </w:r>
    </w:p>
  </w:footnote>
  <w:footnote w:type="continuationSeparator" w:id="0">
    <w:p w:rsidR="00F619E2" w:rsidRDefault="00F619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9E2" w:rsidRDefault="00F619E2">
    <w:pPr>
      <w:pStyle w:val="ECVCurriculumVitaeNextPages"/>
    </w:pPr>
    <w:r>
      <w:t xml:space="preserve"> </w:t>
    </w:r>
    <w:r>
      <w:tab/>
      <w:t xml:space="preserve"> </w:t>
    </w:r>
    <w:r w:rsidRPr="001D2EF1">
      <w:rPr>
        <w:szCs w:val="20"/>
      </w:rPr>
      <w:t>Curriculum Vitae</w:t>
    </w:r>
    <w:r w:rsidRPr="001D2EF1">
      <w:rPr>
        <w:szCs w:val="20"/>
      </w:rPr>
      <w:tab/>
      <w:t xml:space="preserve"> Marina Andeva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7424"/>
      <w:gridCol w:w="3182"/>
    </w:tblGrid>
    <w:tr w:rsidR="00F619E2" w:rsidTr="00916928">
      <w:tc>
        <w:tcPr>
          <w:tcW w:w="3500" w:type="pct"/>
          <w:tcBorders>
            <w:bottom w:val="single" w:sz="4" w:space="0" w:color="auto"/>
          </w:tcBorders>
          <w:vAlign w:val="bottom"/>
        </w:tcPr>
        <w:p w:rsidR="00F619E2" w:rsidRDefault="00F619E2" w:rsidP="0019664A">
          <w:pPr>
            <w:pStyle w:val="Header"/>
            <w:jc w:val="right"/>
            <w:rPr>
              <w:bCs/>
              <w:noProof/>
              <w:color w:val="76923C"/>
              <w:sz w:val="24"/>
            </w:rPr>
          </w:pPr>
          <w:r>
            <w:rPr>
              <w:b/>
              <w:bCs/>
              <w:noProof/>
              <w:color w:val="76923C"/>
              <w:sz w:val="24"/>
              <w:lang w:val="en-US" w:eastAsia="en-US" w:bidi="ar-SA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-488315</wp:posOffset>
                </wp:positionH>
                <wp:positionV relativeFrom="paragraph">
                  <wp:posOffset>-1270</wp:posOffset>
                </wp:positionV>
                <wp:extent cx="367030" cy="266700"/>
                <wp:effectExtent l="19050" t="0" r="0" b="0"/>
                <wp:wrapTight wrapText="bothSides">
                  <wp:wrapPolygon edited="0">
                    <wp:start x="-1121" y="0"/>
                    <wp:lineTo x="-1121" y="20057"/>
                    <wp:lineTo x="21301" y="20057"/>
                    <wp:lineTo x="21301" y="0"/>
                    <wp:lineTo x="-1121" y="0"/>
                  </wp:wrapPolygon>
                </wp:wrapTight>
                <wp:docPr id="3" name="Picture 1" descr="1625606_1380788325533482_522099983_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1625606_1380788325533482_522099983_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703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B2592C">
            <w:rPr>
              <w:b/>
              <w:bCs/>
              <w:color w:val="76923C"/>
              <w:sz w:val="24"/>
            </w:rPr>
            <w:t xml:space="preserve"> </w:t>
          </w:r>
          <w:r>
            <w:rPr>
              <w:b/>
              <w:bCs/>
              <w:color w:val="76923C"/>
              <w:sz w:val="24"/>
            </w:rPr>
            <w:t>[</w:t>
          </w:r>
          <w:r w:rsidRPr="00916928">
            <w:rPr>
              <w:b/>
              <w:bCs/>
              <w:caps/>
              <w:color w:val="002060"/>
              <w:sz w:val="24"/>
              <w:lang w:val="en-US"/>
            </w:rPr>
            <w:t>CV</w:t>
          </w:r>
          <w:r>
            <w:rPr>
              <w:b/>
              <w:bCs/>
              <w:color w:val="76923C"/>
              <w:sz w:val="24"/>
            </w:rPr>
            <w:t>]</w:t>
          </w:r>
        </w:p>
      </w:tc>
      <w:tc>
        <w:tcPr>
          <w:tcW w:w="1500" w:type="pct"/>
          <w:tcBorders>
            <w:bottom w:val="single" w:sz="4" w:space="0" w:color="943634"/>
          </w:tcBorders>
          <w:shd w:val="clear" w:color="auto" w:fill="002060"/>
          <w:vAlign w:val="bottom"/>
        </w:tcPr>
        <w:p w:rsidR="00F619E2" w:rsidRDefault="00F619E2" w:rsidP="00916928">
          <w:pPr>
            <w:pStyle w:val="Header"/>
            <w:rPr>
              <w:color w:val="FFFFFF"/>
            </w:rPr>
          </w:pPr>
        </w:p>
      </w:tc>
    </w:tr>
  </w:tbl>
  <w:p w:rsidR="00F619E2" w:rsidRDefault="00F619E2" w:rsidP="00FC3D1E">
    <w:pPr>
      <w:pStyle w:val="ECVCurriculumVitaeNextPages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ECVHeadingBullet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_ECV_CV_Bullets"/>
    <w:lvl w:ilvl="0">
      <w:start w:val="1"/>
      <w:numFmt w:val="bullet"/>
      <w:lvlText w:val="▪"/>
      <w:lvlJc w:val="left"/>
      <w:pPr>
        <w:tabs>
          <w:tab w:val="num" w:pos="0"/>
        </w:tabs>
        <w:ind w:left="113" w:hanging="113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/>
      </w:rPr>
    </w:lvl>
  </w:abstractNum>
  <w:abstractNum w:abstractNumId="2">
    <w:nsid w:val="4D876F96"/>
    <w:multiLevelType w:val="hybridMultilevel"/>
    <w:tmpl w:val="4888DA1C"/>
    <w:lvl w:ilvl="0" w:tplc="C6C61F2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632265"/>
    <w:multiLevelType w:val="hybridMultilevel"/>
    <w:tmpl w:val="5F1AE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C6609B"/>
    <w:multiLevelType w:val="hybridMultilevel"/>
    <w:tmpl w:val="AEC40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8A7BCE"/>
    <w:multiLevelType w:val="hybridMultilevel"/>
    <w:tmpl w:val="A3907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cumentProtection w:edit="forms" w:enforcement="1" w:cryptProviderType="rsaFull" w:cryptAlgorithmClass="hash" w:cryptAlgorithmType="typeAny" w:cryptAlgorithmSid="4" w:cryptSpinCount="100000" w:hash="kq62mWnLlpm8OLSD3ckJ1v0jFzs=" w:salt="B6aQ6dV3zjQP74cu1457NA=="/>
  <w:defaultTabStop w:val="709"/>
  <w:drawingGridHorizontalSpacing w:val="74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4B2115"/>
    <w:rsid w:val="0019664A"/>
    <w:rsid w:val="001D2EF1"/>
    <w:rsid w:val="001D573E"/>
    <w:rsid w:val="00223E62"/>
    <w:rsid w:val="00235B42"/>
    <w:rsid w:val="00255D61"/>
    <w:rsid w:val="002946C7"/>
    <w:rsid w:val="002A5976"/>
    <w:rsid w:val="00334376"/>
    <w:rsid w:val="003508DF"/>
    <w:rsid w:val="0038307B"/>
    <w:rsid w:val="003E3E93"/>
    <w:rsid w:val="00433E06"/>
    <w:rsid w:val="004A4058"/>
    <w:rsid w:val="004B2115"/>
    <w:rsid w:val="00526432"/>
    <w:rsid w:val="00585D3D"/>
    <w:rsid w:val="005B48F6"/>
    <w:rsid w:val="005F7881"/>
    <w:rsid w:val="006247F9"/>
    <w:rsid w:val="006C7881"/>
    <w:rsid w:val="00700ED1"/>
    <w:rsid w:val="00755288"/>
    <w:rsid w:val="00916928"/>
    <w:rsid w:val="00975808"/>
    <w:rsid w:val="00A31F51"/>
    <w:rsid w:val="00B2592C"/>
    <w:rsid w:val="00B669E5"/>
    <w:rsid w:val="00B73E2B"/>
    <w:rsid w:val="00DF4C7E"/>
    <w:rsid w:val="00E94B67"/>
    <w:rsid w:val="00EE3F62"/>
    <w:rsid w:val="00EF6321"/>
    <w:rsid w:val="00F206B9"/>
    <w:rsid w:val="00F619E2"/>
    <w:rsid w:val="00F8325E"/>
    <w:rsid w:val="00F958C5"/>
    <w:rsid w:val="00FB7738"/>
    <w:rsid w:val="00FC3D1E"/>
    <w:rsid w:val="00FE2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25E"/>
    <w:pPr>
      <w:widowControl w:val="0"/>
      <w:suppressAutoHyphens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styleId="Heading1">
    <w:name w:val="heading 1"/>
    <w:basedOn w:val="Heading"/>
    <w:next w:val="BodyText"/>
    <w:qFormat/>
    <w:rsid w:val="00DF4C7E"/>
    <w:pPr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BodyText"/>
    <w:qFormat/>
    <w:rsid w:val="00DF4C7E"/>
    <w:pPr>
      <w:numPr>
        <w:ilvl w:val="1"/>
        <w:numId w:val="1"/>
      </w:numPr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CVHeadingContactDetails">
    <w:name w:val="_ECV_HeadingContactDetails"/>
    <w:rsid w:val="00DF4C7E"/>
    <w:rPr>
      <w:rFonts w:ascii="Arial" w:hAnsi="Arial"/>
      <w:color w:val="1593CB"/>
      <w:sz w:val="18"/>
      <w:szCs w:val="18"/>
      <w:shd w:val="clear" w:color="auto" w:fill="auto"/>
    </w:rPr>
  </w:style>
  <w:style w:type="character" w:customStyle="1" w:styleId="ECVContactDetails">
    <w:name w:val="_ECV_ContactDetails"/>
    <w:rsid w:val="00DF4C7E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NumberingSymbols">
    <w:name w:val="Numbering Symbols"/>
    <w:rsid w:val="00DF4C7E"/>
  </w:style>
  <w:style w:type="character" w:customStyle="1" w:styleId="Bullets">
    <w:name w:val="Bullets"/>
    <w:rsid w:val="00DF4C7E"/>
    <w:rPr>
      <w:rFonts w:ascii="OpenSymbol" w:eastAsia="OpenSymbol" w:hAnsi="OpenSymbol" w:cs="OpenSymbol"/>
    </w:rPr>
  </w:style>
  <w:style w:type="character" w:styleId="LineNumber">
    <w:name w:val="line number"/>
    <w:rsid w:val="00DF4C7E"/>
  </w:style>
  <w:style w:type="character" w:styleId="Hyperlink">
    <w:name w:val="Hyperlink"/>
    <w:rsid w:val="00DF4C7E"/>
    <w:rPr>
      <w:color w:val="000080"/>
      <w:u w:val="single"/>
    </w:rPr>
  </w:style>
  <w:style w:type="character" w:customStyle="1" w:styleId="ECVInternetLink">
    <w:name w:val="_ECV_InternetLink"/>
    <w:rsid w:val="00DF4C7E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customStyle="1" w:styleId="ECVHeadingBusinessSector">
    <w:name w:val="_ECV_HeadingBusinessSector"/>
    <w:rsid w:val="00DF4C7E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character" w:styleId="FollowedHyperlink">
    <w:name w:val="FollowedHyperlink"/>
    <w:rsid w:val="00DF4C7E"/>
    <w:rPr>
      <w:color w:val="800000"/>
      <w:u w:val="single"/>
    </w:rPr>
  </w:style>
  <w:style w:type="paragraph" w:customStyle="1" w:styleId="Heading">
    <w:name w:val="Heading"/>
    <w:basedOn w:val="Normal"/>
    <w:next w:val="BodyText"/>
    <w:rsid w:val="00DF4C7E"/>
    <w:pPr>
      <w:keepNext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rsid w:val="00DF4C7E"/>
    <w:pPr>
      <w:spacing w:line="100" w:lineRule="atLeast"/>
    </w:pPr>
  </w:style>
  <w:style w:type="paragraph" w:styleId="List">
    <w:name w:val="List"/>
    <w:basedOn w:val="BodyText"/>
    <w:rsid w:val="00DF4C7E"/>
  </w:style>
  <w:style w:type="paragraph" w:styleId="Caption">
    <w:name w:val="caption"/>
    <w:basedOn w:val="Normal"/>
    <w:qFormat/>
    <w:rsid w:val="00DF4C7E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rsid w:val="00DF4C7E"/>
    <w:pPr>
      <w:suppressLineNumbers/>
    </w:pPr>
  </w:style>
  <w:style w:type="paragraph" w:customStyle="1" w:styleId="TableContents">
    <w:name w:val="Table Contents"/>
    <w:basedOn w:val="Normal"/>
    <w:rsid w:val="00DF4C7E"/>
    <w:pPr>
      <w:suppressLineNumbers/>
    </w:pPr>
  </w:style>
  <w:style w:type="paragraph" w:customStyle="1" w:styleId="TableHeading">
    <w:name w:val="Table Heading"/>
    <w:basedOn w:val="TableContents"/>
    <w:rsid w:val="00DF4C7E"/>
    <w:pPr>
      <w:jc w:val="center"/>
    </w:pPr>
    <w:rPr>
      <w:b/>
      <w:bCs/>
    </w:rPr>
  </w:style>
  <w:style w:type="paragraph" w:customStyle="1" w:styleId="ECVLeftHeading">
    <w:name w:val="_ECV_LeftHeading"/>
    <w:basedOn w:val="TableContents"/>
    <w:rsid w:val="00DF4C7E"/>
    <w:pPr>
      <w:ind w:right="283"/>
      <w:jc w:val="right"/>
    </w:pPr>
    <w:rPr>
      <w:caps/>
      <w:color w:val="0E4194"/>
      <w:sz w:val="18"/>
    </w:rPr>
  </w:style>
  <w:style w:type="paragraph" w:customStyle="1" w:styleId="ECVMiddleColumn">
    <w:name w:val="_ECV_MiddleColumn"/>
    <w:basedOn w:val="TableContents"/>
    <w:rsid w:val="00DF4C7E"/>
    <w:rPr>
      <w:color w:val="404040"/>
      <w:sz w:val="20"/>
    </w:rPr>
  </w:style>
  <w:style w:type="paragraph" w:customStyle="1" w:styleId="ECVRightColumn">
    <w:name w:val="_ECV_RightColumn"/>
    <w:basedOn w:val="TableContents"/>
    <w:rsid w:val="00DF4C7E"/>
    <w:pPr>
      <w:spacing w:before="62"/>
    </w:pPr>
    <w:rPr>
      <w:color w:val="404040"/>
    </w:rPr>
  </w:style>
  <w:style w:type="paragraph" w:customStyle="1" w:styleId="ECVNameField">
    <w:name w:val="_ECV_NameField"/>
    <w:basedOn w:val="ECVRightColumn"/>
    <w:rsid w:val="00DF4C7E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rsid w:val="00DF4C7E"/>
    <w:pPr>
      <w:spacing w:before="62"/>
      <w:jc w:val="right"/>
    </w:pPr>
    <w:rPr>
      <w:color w:val="1593CB"/>
      <w:sz w:val="15"/>
    </w:rPr>
  </w:style>
  <w:style w:type="paragraph" w:customStyle="1" w:styleId="ECV1stPage">
    <w:name w:val="_ECV_1stPage"/>
    <w:basedOn w:val="ECVRightHeading"/>
    <w:rsid w:val="00DF4C7E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customStyle="1" w:styleId="ECVContactDetails1">
    <w:name w:val="_ECV_ContactDetails1"/>
    <w:basedOn w:val="ECVNameField"/>
    <w:rsid w:val="00DF4C7E"/>
    <w:pPr>
      <w:textAlignment w:val="center"/>
    </w:pPr>
    <w:rPr>
      <w:kern w:val="0"/>
      <w:sz w:val="18"/>
    </w:rPr>
  </w:style>
  <w:style w:type="paragraph" w:customStyle="1" w:styleId="ECVComments">
    <w:name w:val="_ECV_Comments"/>
    <w:basedOn w:val="ECVText"/>
    <w:rsid w:val="00DF4C7E"/>
    <w:pPr>
      <w:jc w:val="center"/>
    </w:pPr>
    <w:rPr>
      <w:color w:val="FF0000"/>
    </w:rPr>
  </w:style>
  <w:style w:type="paragraph" w:customStyle="1" w:styleId="ECVNarrowSpacing">
    <w:name w:val="_ECV_NarrowSpacing"/>
    <w:basedOn w:val="ECVRightColumn"/>
    <w:rsid w:val="00DF4C7E"/>
    <w:rPr>
      <w:color w:val="402C24"/>
      <w:sz w:val="8"/>
      <w:szCs w:val="10"/>
    </w:rPr>
  </w:style>
  <w:style w:type="paragraph" w:customStyle="1" w:styleId="ECVSectionSpacing">
    <w:name w:val="_ECV_SectionSpacing"/>
    <w:basedOn w:val="ECVRightColumn"/>
    <w:rsid w:val="00DF4C7E"/>
  </w:style>
  <w:style w:type="paragraph" w:customStyle="1" w:styleId="Table">
    <w:name w:val="Table"/>
    <w:basedOn w:val="Caption"/>
    <w:rsid w:val="00DF4C7E"/>
  </w:style>
  <w:style w:type="paragraph" w:customStyle="1" w:styleId="ECVSubSectionHeading">
    <w:name w:val="_ECV_SubSectionHeading"/>
    <w:basedOn w:val="ECVRightColumn"/>
    <w:rsid w:val="00DF4C7E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rsid w:val="00DF4C7E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CVSectionDetails">
    <w:name w:val="_ECV_SectionDetails"/>
    <w:basedOn w:val="Normal"/>
    <w:rsid w:val="00DF4C7E"/>
    <w:pPr>
      <w:suppressLineNumbers/>
      <w:autoSpaceDE w:val="0"/>
      <w:spacing w:before="28" w:line="100" w:lineRule="atLeast"/>
    </w:pPr>
    <w:rPr>
      <w:sz w:val="18"/>
    </w:rPr>
  </w:style>
  <w:style w:type="paragraph" w:customStyle="1" w:styleId="ECVSectionBullet">
    <w:name w:val="_ECV_SectionBullet"/>
    <w:basedOn w:val="ECVSectionDetails"/>
    <w:rsid w:val="00DF4C7E"/>
    <w:pPr>
      <w:spacing w:before="0"/>
    </w:pPr>
  </w:style>
  <w:style w:type="paragraph" w:customStyle="1" w:styleId="ECVHeadingBullet">
    <w:name w:val="_ECV_HeadingBullet"/>
    <w:basedOn w:val="ECVLeftHeading"/>
    <w:rsid w:val="00DF4C7E"/>
    <w:pPr>
      <w:numPr>
        <w:numId w:val="1"/>
      </w:numPr>
      <w:spacing w:line="100" w:lineRule="atLeast"/>
      <w:outlineLvl w:val="0"/>
    </w:pPr>
  </w:style>
  <w:style w:type="paragraph" w:customStyle="1" w:styleId="ECVSubHeadingBullet">
    <w:name w:val="_ECV_SubHeadingBullet"/>
    <w:basedOn w:val="ECVLeftDetails"/>
    <w:rsid w:val="00DF4C7E"/>
    <w:pPr>
      <w:spacing w:before="0" w:line="100" w:lineRule="atLeast"/>
    </w:pPr>
  </w:style>
  <w:style w:type="paragraph" w:customStyle="1" w:styleId="CVMajor">
    <w:name w:val="CV Major"/>
    <w:basedOn w:val="Normal"/>
    <w:rsid w:val="00DF4C7E"/>
    <w:pPr>
      <w:ind w:left="113" w:right="113"/>
    </w:pPr>
    <w:rPr>
      <w:b/>
      <w:sz w:val="24"/>
    </w:rPr>
  </w:style>
  <w:style w:type="paragraph" w:customStyle="1" w:styleId="ECVDate">
    <w:name w:val="_ECV_Date"/>
    <w:basedOn w:val="ECVLeftHeading"/>
    <w:rsid w:val="00DF4C7E"/>
    <w:pPr>
      <w:spacing w:before="28" w:line="100" w:lineRule="atLeast"/>
      <w:textAlignment w:val="top"/>
    </w:pPr>
    <w:rPr>
      <w:caps w:val="0"/>
    </w:rPr>
  </w:style>
  <w:style w:type="paragraph" w:customStyle="1" w:styleId="CVHeading3">
    <w:name w:val="CV Heading 3"/>
    <w:basedOn w:val="Normal"/>
    <w:next w:val="Normal"/>
    <w:rsid w:val="00DF4C7E"/>
    <w:pPr>
      <w:ind w:left="113" w:right="113"/>
      <w:jc w:val="right"/>
      <w:textAlignment w:val="center"/>
    </w:pPr>
  </w:style>
  <w:style w:type="paragraph" w:customStyle="1" w:styleId="ECVHeadingLine">
    <w:name w:val="_ECV_HeadingLine"/>
    <w:basedOn w:val="ECVSubSectionHeading"/>
    <w:rsid w:val="00DF4C7E"/>
    <w:rPr>
      <w:color w:val="17ACE6"/>
    </w:rPr>
  </w:style>
  <w:style w:type="paragraph" w:styleId="Header">
    <w:name w:val="header"/>
    <w:basedOn w:val="Normal"/>
    <w:link w:val="HeaderChar"/>
    <w:uiPriority w:val="99"/>
    <w:rsid w:val="00DF4C7E"/>
    <w:pPr>
      <w:suppressLineNumbers/>
      <w:tabs>
        <w:tab w:val="center" w:pos="5103"/>
        <w:tab w:val="right" w:pos="10206"/>
      </w:tabs>
    </w:pPr>
  </w:style>
  <w:style w:type="paragraph" w:customStyle="1" w:styleId="ECVAttachment">
    <w:name w:val="_ECV_Attachment"/>
    <w:basedOn w:val="ECVSectionDetails"/>
    <w:rsid w:val="00DF4C7E"/>
    <w:pPr>
      <w:jc w:val="right"/>
    </w:pPr>
    <w:rPr>
      <w:u w:val="single"/>
    </w:rPr>
  </w:style>
  <w:style w:type="paragraph" w:customStyle="1" w:styleId="ECVHeaderFirstPage">
    <w:name w:val="_ECV_HeaderFirstPage"/>
    <w:basedOn w:val="Header"/>
    <w:rsid w:val="00DF4C7E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customStyle="1" w:styleId="ECVHeaderOtherPage">
    <w:name w:val="_ECV_HeaderOtherPage"/>
    <w:basedOn w:val="ECVHeaderFirstPage"/>
    <w:rsid w:val="00DF4C7E"/>
  </w:style>
  <w:style w:type="paragraph" w:customStyle="1" w:styleId="ECVLeftDetails">
    <w:name w:val="_ECV_LeftDetails"/>
    <w:basedOn w:val="ECVLeftHeading"/>
    <w:rsid w:val="00DF4C7E"/>
    <w:pPr>
      <w:spacing w:before="23"/>
    </w:pPr>
    <w:rPr>
      <w:caps w:val="0"/>
    </w:rPr>
  </w:style>
  <w:style w:type="paragraph" w:styleId="Footer">
    <w:name w:val="footer"/>
    <w:basedOn w:val="Normal"/>
    <w:link w:val="FooterChar"/>
    <w:uiPriority w:val="99"/>
    <w:rsid w:val="00DF4C7E"/>
    <w:pPr>
      <w:suppressLineNumbers/>
      <w:tabs>
        <w:tab w:val="right" w:pos="2835"/>
        <w:tab w:val="left" w:pos="10205"/>
      </w:tabs>
    </w:pPr>
    <w:rPr>
      <w:color w:val="1593CB"/>
    </w:rPr>
  </w:style>
  <w:style w:type="paragraph" w:customStyle="1" w:styleId="ECVLanguageHeading">
    <w:name w:val="_ECV_LanguageHeading"/>
    <w:basedOn w:val="ECVRightColumn"/>
    <w:rsid w:val="00DF4C7E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rsid w:val="00DF4C7E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CVSectionDetails"/>
    <w:rsid w:val="00DF4C7E"/>
    <w:pPr>
      <w:jc w:val="center"/>
      <w:textAlignment w:val="center"/>
    </w:pPr>
    <w:rPr>
      <w:caps/>
    </w:rPr>
  </w:style>
  <w:style w:type="paragraph" w:customStyle="1" w:styleId="ECVLanguageCertificate">
    <w:name w:val="_ECV_LanguageCertificate"/>
    <w:basedOn w:val="ECVRightColumn"/>
    <w:rsid w:val="00DF4C7E"/>
    <w:pPr>
      <w:spacing w:before="0" w:line="100" w:lineRule="atLeast"/>
      <w:ind w:right="283"/>
      <w:jc w:val="center"/>
    </w:pPr>
    <w:rPr>
      <w:color w:val="3F3A38"/>
    </w:rPr>
  </w:style>
  <w:style w:type="paragraph" w:customStyle="1" w:styleId="ECVLanguageExplanation">
    <w:name w:val="_ECV_LanguageExplanation"/>
    <w:basedOn w:val="Normal"/>
    <w:rsid w:val="00DF4C7E"/>
    <w:pPr>
      <w:autoSpaceDE w:val="0"/>
      <w:spacing w:line="100" w:lineRule="atLeast"/>
    </w:pPr>
    <w:rPr>
      <w:color w:val="0E4194"/>
      <w:sz w:val="15"/>
    </w:rPr>
  </w:style>
  <w:style w:type="paragraph" w:customStyle="1" w:styleId="ECVLinks">
    <w:name w:val="_ECV_Links"/>
    <w:basedOn w:val="ECVContactDetails1"/>
    <w:rsid w:val="00DF4C7E"/>
    <w:rPr>
      <w:u w:val="single"/>
    </w:rPr>
  </w:style>
  <w:style w:type="paragraph" w:customStyle="1" w:styleId="ECVText">
    <w:name w:val="_ECV_Text"/>
    <w:basedOn w:val="BodyText"/>
    <w:rsid w:val="00DF4C7E"/>
  </w:style>
  <w:style w:type="paragraph" w:customStyle="1" w:styleId="ECVBusinessSector">
    <w:name w:val="_ECV_BusinessSector"/>
    <w:basedOn w:val="ECVOrganisationDetails"/>
    <w:rsid w:val="00DF4C7E"/>
    <w:pPr>
      <w:spacing w:before="113" w:after="0"/>
    </w:pPr>
  </w:style>
  <w:style w:type="paragraph" w:customStyle="1" w:styleId="ECVLanguageName">
    <w:name w:val="_ECV_LanguageName"/>
    <w:basedOn w:val="ECVLanguageCertificate"/>
    <w:rsid w:val="00DF4C7E"/>
    <w:pPr>
      <w:jc w:val="right"/>
    </w:pPr>
    <w:rPr>
      <w:sz w:val="18"/>
    </w:rPr>
  </w:style>
  <w:style w:type="paragraph" w:customStyle="1" w:styleId="ECVPersonalInfoHeading">
    <w:name w:val="_ECV_PersonalInfoHeading"/>
    <w:basedOn w:val="ECVLeftHeading"/>
    <w:rsid w:val="00DF4C7E"/>
    <w:pPr>
      <w:spacing w:before="57"/>
    </w:pPr>
  </w:style>
  <w:style w:type="paragraph" w:customStyle="1" w:styleId="ECVOccupationalFieldHeading">
    <w:name w:val="_ECV_OccupationalFieldHeading"/>
    <w:basedOn w:val="ECVLeftHeading"/>
    <w:rsid w:val="00DF4C7E"/>
    <w:pPr>
      <w:spacing w:before="57"/>
    </w:pPr>
  </w:style>
  <w:style w:type="paragraph" w:customStyle="1" w:styleId="ECVGenderRow">
    <w:name w:val="_ECV_GenderRow"/>
    <w:basedOn w:val="Normal"/>
    <w:rsid w:val="00DF4C7E"/>
    <w:pPr>
      <w:spacing w:before="85"/>
    </w:pPr>
    <w:rPr>
      <w:color w:val="1593CB"/>
    </w:rPr>
  </w:style>
  <w:style w:type="paragraph" w:customStyle="1" w:styleId="ECVCurriculumVitaeNextPages">
    <w:name w:val="_ECV_CurriculumVitae_NextPages"/>
    <w:basedOn w:val="ECV1stPage"/>
    <w:rsid w:val="00DF4C7E"/>
    <w:pPr>
      <w:tabs>
        <w:tab w:val="clear" w:pos="10205"/>
        <w:tab w:val="right" w:pos="10350"/>
      </w:tabs>
      <w:spacing w:before="153"/>
      <w:jc w:val="right"/>
    </w:pPr>
  </w:style>
  <w:style w:type="paragraph" w:customStyle="1" w:styleId="ECVBusinessSctionRow">
    <w:name w:val="_ECV_BusinessSctionRow"/>
    <w:basedOn w:val="Normal"/>
    <w:rsid w:val="00DF4C7E"/>
  </w:style>
  <w:style w:type="paragraph" w:customStyle="1" w:styleId="ECVBusinessSectorRow">
    <w:name w:val="_ECV_BusinessSectorRow"/>
    <w:basedOn w:val="Normal"/>
    <w:rsid w:val="00DF4C7E"/>
  </w:style>
  <w:style w:type="paragraph" w:customStyle="1" w:styleId="ECVBlueBox">
    <w:name w:val="_ECV_BlueBox"/>
    <w:basedOn w:val="ECVNarrowSpacing"/>
    <w:rsid w:val="00DF4C7E"/>
    <w:pPr>
      <w:spacing w:before="0"/>
      <w:jc w:val="right"/>
      <w:textAlignment w:val="bottom"/>
    </w:pPr>
    <w:rPr>
      <w:spacing w:val="0"/>
    </w:rPr>
  </w:style>
  <w:style w:type="paragraph" w:customStyle="1" w:styleId="ESP1stPage">
    <w:name w:val="_ESP_1stPage"/>
    <w:basedOn w:val="ECVCurriculumVitaeNextPages"/>
    <w:rsid w:val="00DF4C7E"/>
  </w:style>
  <w:style w:type="paragraph" w:customStyle="1" w:styleId="ESPText">
    <w:name w:val="_ESP_Text"/>
    <w:basedOn w:val="ECVText"/>
    <w:rsid w:val="00DF4C7E"/>
  </w:style>
  <w:style w:type="paragraph" w:customStyle="1" w:styleId="ESPHeading">
    <w:name w:val="_ESP_Heading"/>
    <w:basedOn w:val="ESPText"/>
    <w:rsid w:val="00DF4C7E"/>
    <w:rPr>
      <w:b/>
      <w:bCs/>
      <w:sz w:val="32"/>
      <w:szCs w:val="32"/>
    </w:rPr>
  </w:style>
  <w:style w:type="paragraph" w:customStyle="1" w:styleId="Footerleft">
    <w:name w:val="Footer left"/>
    <w:basedOn w:val="Normal"/>
    <w:rsid w:val="00DF4C7E"/>
    <w:pPr>
      <w:suppressLineNumbers/>
      <w:tabs>
        <w:tab w:val="center" w:pos="5188"/>
        <w:tab w:val="right" w:pos="10376"/>
      </w:tabs>
    </w:pPr>
  </w:style>
  <w:style w:type="paragraph" w:customStyle="1" w:styleId="Footerright">
    <w:name w:val="Footer right"/>
    <w:basedOn w:val="Normal"/>
    <w:rsid w:val="00DF4C7E"/>
    <w:pPr>
      <w:suppressLineNumbers/>
      <w:tabs>
        <w:tab w:val="center" w:pos="5188"/>
        <w:tab w:val="right" w:pos="10376"/>
      </w:tabs>
    </w:pPr>
  </w:style>
  <w:style w:type="paragraph" w:customStyle="1" w:styleId="ECVRelatedDocumentRow">
    <w:name w:val="_ECV_RelatedDocumentRow"/>
    <w:basedOn w:val="ECVBusinessSectorRow"/>
    <w:rsid w:val="00DF4C7E"/>
  </w:style>
  <w:style w:type="character" w:customStyle="1" w:styleId="HeaderChar">
    <w:name w:val="Header Char"/>
    <w:basedOn w:val="DefaultParagraphFont"/>
    <w:link w:val="Header"/>
    <w:uiPriority w:val="99"/>
    <w:rsid w:val="00255D61"/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character" w:customStyle="1" w:styleId="FooterChar">
    <w:name w:val="Footer Char"/>
    <w:basedOn w:val="DefaultParagraphFont"/>
    <w:link w:val="Footer"/>
    <w:uiPriority w:val="99"/>
    <w:rsid w:val="00255D61"/>
    <w:rPr>
      <w:rFonts w:ascii="Arial" w:eastAsia="SimSun" w:hAnsi="Arial" w:cs="Mangal"/>
      <w:color w:val="1593CB"/>
      <w:spacing w:val="-6"/>
      <w:kern w:val="1"/>
      <w:sz w:val="16"/>
      <w:szCs w:val="24"/>
      <w:lang w:val="en-GB"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928"/>
    <w:rPr>
      <w:rFonts w:ascii="Tahoma" w:hAnsi="Tahoma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928"/>
    <w:rPr>
      <w:rFonts w:ascii="Tahoma" w:eastAsia="SimSun" w:hAnsi="Tahoma" w:cs="Mangal"/>
      <w:color w:val="3F3A38"/>
      <w:spacing w:val="-6"/>
      <w:kern w:val="1"/>
      <w:sz w:val="16"/>
      <w:szCs w:val="14"/>
      <w:lang w:val="en-GB" w:eastAsia="zh-CN" w:bidi="hi-IN"/>
    </w:rPr>
  </w:style>
  <w:style w:type="character" w:styleId="PlaceholderText">
    <w:name w:val="Placeholder Text"/>
    <w:basedOn w:val="DefaultParagraphFont"/>
    <w:uiPriority w:val="99"/>
    <w:semiHidden/>
    <w:rsid w:val="00E94B67"/>
    <w:rPr>
      <w:color w:val="808080"/>
    </w:rPr>
  </w:style>
  <w:style w:type="paragraph" w:customStyle="1" w:styleId="Default">
    <w:name w:val="Default"/>
    <w:rsid w:val="00700ED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4D7B09D18C546E2824CF38347B8D8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6AB3F-022E-40FD-A5B0-A6B8E5D76E03}"/>
      </w:docPartPr>
      <w:docPartBody>
        <w:p w:rsidR="003E4E1C" w:rsidRDefault="003E4E1C">
          <w:pPr>
            <w:pStyle w:val="14D7B09D18C546E2824CF38347B8D8EF"/>
          </w:pPr>
          <w:r>
            <w:t>Name and Surname</w:t>
          </w:r>
        </w:p>
      </w:docPartBody>
    </w:docPart>
    <w:docPart>
      <w:docPartPr>
        <w:name w:val="C11537D26ADE4B838E24328E78F8D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983CB-68FE-4FAF-8587-26B403344C4A}"/>
      </w:docPartPr>
      <w:docPartBody>
        <w:p w:rsidR="003E4E1C" w:rsidRDefault="003E4E1C" w:rsidP="003E4E1C">
          <w:pPr>
            <w:pStyle w:val="C11537D26ADE4B838E24328E78F8DE29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D24E5788FFCC46E2BA8F06927F5B6C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F9600-F635-4C7F-91E8-4100552F86B3}"/>
      </w:docPartPr>
      <w:docPartBody>
        <w:p w:rsidR="003E4E1C" w:rsidRDefault="003E4E1C" w:rsidP="003E4E1C">
          <w:pPr>
            <w:pStyle w:val="D24E5788FFCC46E2BA8F06927F5B6CE9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CA1F3644BCEE44FC8899E72780A29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BB5EA4-DC7D-479E-A8D9-5098128C737A}"/>
      </w:docPartPr>
      <w:docPartBody>
        <w:p w:rsidR="003E4E1C" w:rsidRDefault="003E4E1C" w:rsidP="003E4E1C">
          <w:pPr>
            <w:pStyle w:val="CA1F3644BCEE44FC8899E72780A298383"/>
          </w:pPr>
          <w:r>
            <w:rPr>
              <w:rStyle w:val="PlaceholderText"/>
            </w:rPr>
            <w:t>Position</w:t>
          </w:r>
        </w:p>
      </w:docPartBody>
    </w:docPart>
    <w:docPart>
      <w:docPartPr>
        <w:name w:val="F14943A82BCF4EDAA45FE338AAD422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CAFC79-C86C-4443-9F0C-37375C6D4B99}"/>
      </w:docPartPr>
      <w:docPartBody>
        <w:p w:rsidR="003E4E1C" w:rsidRDefault="003E4E1C" w:rsidP="003E4E1C">
          <w:pPr>
            <w:pStyle w:val="F14943A82BCF4EDAA45FE338AAD4220B3"/>
          </w:pPr>
          <w:r>
            <w:rPr>
              <w:rStyle w:val="PlaceholderText"/>
            </w:rPr>
            <w:t>Institution/Organization</w:t>
          </w:r>
        </w:p>
      </w:docPartBody>
    </w:docPart>
    <w:docPart>
      <w:docPartPr>
        <w:name w:val="D9DCCF49D58345A0B2060805BFE9AB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64D91D-6D32-4803-B422-100F6D1A0913}"/>
      </w:docPartPr>
      <w:docPartBody>
        <w:p w:rsidR="003E4E1C" w:rsidRDefault="003E4E1C" w:rsidP="003E4E1C">
          <w:pPr>
            <w:pStyle w:val="D9DCCF49D58345A0B2060805BFE9AB103"/>
          </w:pPr>
          <w:r>
            <w:rPr>
              <w:rStyle w:val="PlaceholderText"/>
            </w:rPr>
            <w:t>Main tasks and responsibilities</w:t>
          </w:r>
          <w:r w:rsidRPr="00E31A3A">
            <w:rPr>
              <w:rStyle w:val="PlaceholderText"/>
            </w:rPr>
            <w:t>.</w:t>
          </w:r>
        </w:p>
      </w:docPartBody>
    </w:docPart>
    <w:docPart>
      <w:docPartPr>
        <w:name w:val="785747EA4E264DE89521250E17CB6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2EE3F3-4E5C-47C5-911B-298DC71550CF}"/>
      </w:docPartPr>
      <w:docPartBody>
        <w:p w:rsidR="003E4E1C" w:rsidRDefault="003E4E1C" w:rsidP="003E4E1C">
          <w:pPr>
            <w:pStyle w:val="785747EA4E264DE89521250E17CB68E03"/>
          </w:pPr>
          <w:r>
            <w:rPr>
              <w:rStyle w:val="PlaceholderText"/>
            </w:rPr>
            <w:t>Degree title</w:t>
          </w:r>
        </w:p>
      </w:docPartBody>
    </w:docPart>
    <w:docPart>
      <w:docPartPr>
        <w:name w:val="9E4996EB3BA6465C91B0781F716AD9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A2887-C9AF-49E9-8161-8BA888E110DE}"/>
      </w:docPartPr>
      <w:docPartBody>
        <w:p w:rsidR="003E4E1C" w:rsidRDefault="003E4E1C" w:rsidP="003E4E1C">
          <w:pPr>
            <w:pStyle w:val="9E4996EB3BA6465C91B0781F716AD9603"/>
          </w:pPr>
          <w:r>
            <w:rPr>
              <w:rStyle w:val="PlaceholderText"/>
            </w:rPr>
            <w:t>University</w:t>
          </w:r>
        </w:p>
      </w:docPartBody>
    </w:docPart>
    <w:docPart>
      <w:docPartPr>
        <w:name w:val="4533F01CD038400CB848A69336FFED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DF5AD6-0AA7-466A-B7B5-565DF9C5E857}"/>
      </w:docPartPr>
      <w:docPartBody>
        <w:p w:rsidR="003E4E1C" w:rsidRDefault="003E4E1C" w:rsidP="003E4E1C">
          <w:pPr>
            <w:pStyle w:val="4533F01CD038400CB848A69336FFED2D3"/>
          </w:pPr>
          <w:r>
            <w:rPr>
              <w:rStyle w:val="PlaceholderText"/>
            </w:rPr>
            <w:t>Main subjects of study/research and if applicable thesis title</w:t>
          </w:r>
        </w:p>
      </w:docPartBody>
    </w:docPart>
    <w:docPart>
      <w:docPartPr>
        <w:name w:val="DE08247C6B674980A2424215D1E75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CBACD5-8B40-42DB-AF29-DF6B6017FF4C}"/>
      </w:docPartPr>
      <w:docPartBody>
        <w:p w:rsidR="003E4E1C" w:rsidRDefault="003E4E1C" w:rsidP="003E4E1C">
          <w:pPr>
            <w:pStyle w:val="DE08247C6B674980A2424215D1E75EBB3"/>
          </w:pPr>
          <w:r w:rsidRPr="00E31A3A">
            <w:rPr>
              <w:rStyle w:val="PlaceholderText"/>
            </w:rPr>
            <w:t>Click here to enter text.</w:t>
          </w:r>
        </w:p>
      </w:docPartBody>
    </w:docPart>
    <w:docPart>
      <w:docPartPr>
        <w:name w:val="CD2245B74FFD43A5ABA101B0B81247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A15166-2581-4A4E-9E19-7E0B896C2482}"/>
      </w:docPartPr>
      <w:docPartBody>
        <w:p w:rsidR="003E4E1C" w:rsidRDefault="003E4E1C" w:rsidP="003E4E1C">
          <w:pPr>
            <w:pStyle w:val="CD2245B74FFD43A5ABA101B0B81247EC3"/>
          </w:pPr>
          <w:r w:rsidRPr="006846A6">
            <w:rPr>
              <w:rStyle w:val="PlaceholderText"/>
            </w:rPr>
            <w:t>Choose an item.</w:t>
          </w:r>
        </w:p>
      </w:docPartBody>
    </w:docPart>
    <w:docPart>
      <w:docPartPr>
        <w:name w:val="98AB5E9F0AA24283B7B7E4774691D6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75D26A-1E5B-4E1F-88CC-9F5FC54D8B60}"/>
      </w:docPartPr>
      <w:docPartBody>
        <w:p w:rsidR="003E4E1C" w:rsidRDefault="003E4E1C" w:rsidP="003E4E1C">
          <w:pPr>
            <w:pStyle w:val="98AB5E9F0AA24283B7B7E4774691D6C03"/>
          </w:pPr>
          <w:r w:rsidRPr="006846A6">
            <w:rPr>
              <w:rStyle w:val="PlaceholderText"/>
            </w:rPr>
            <w:t>Choose an item.</w:t>
          </w:r>
        </w:p>
      </w:docPartBody>
    </w:docPart>
    <w:docPart>
      <w:docPartPr>
        <w:name w:val="EF9E015D36CB465A81149CF961907E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614615-59D6-4CEE-A3DC-020DF97C99C2}"/>
      </w:docPartPr>
      <w:docPartBody>
        <w:p w:rsidR="003E4E1C" w:rsidRDefault="003E4E1C" w:rsidP="003E4E1C">
          <w:pPr>
            <w:pStyle w:val="EF9E015D36CB465A81149CF961907EE73"/>
          </w:pPr>
          <w:r w:rsidRPr="006846A6">
            <w:rPr>
              <w:rStyle w:val="PlaceholderText"/>
            </w:rPr>
            <w:t>Choose an item.</w:t>
          </w:r>
        </w:p>
      </w:docPartBody>
    </w:docPart>
    <w:docPart>
      <w:docPartPr>
        <w:name w:val="02F59A11551A490891731E8FE1E35F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5E4CE7-9C81-4053-88AF-81E953FF33DA}"/>
      </w:docPartPr>
      <w:docPartBody>
        <w:p w:rsidR="003E4E1C" w:rsidRDefault="003E4E1C" w:rsidP="003E4E1C">
          <w:pPr>
            <w:pStyle w:val="02F59A11551A490891731E8FE1E35F443"/>
          </w:pPr>
          <w:r w:rsidRPr="006846A6">
            <w:rPr>
              <w:rStyle w:val="PlaceholderText"/>
            </w:rPr>
            <w:t>Choose an item.</w:t>
          </w:r>
        </w:p>
      </w:docPartBody>
    </w:docPart>
    <w:docPart>
      <w:docPartPr>
        <w:name w:val="FC36639586A54AD0998AED479E0F06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91953-482B-4F73-8DBE-EE2103D79842}"/>
      </w:docPartPr>
      <w:docPartBody>
        <w:p w:rsidR="003E4E1C" w:rsidRDefault="003E4E1C" w:rsidP="003E4E1C">
          <w:pPr>
            <w:pStyle w:val="FC36639586A54AD0998AED479E0F06173"/>
          </w:pPr>
          <w:r w:rsidRPr="006846A6">
            <w:rPr>
              <w:rStyle w:val="PlaceholderText"/>
            </w:rPr>
            <w:t>Choose an item.</w:t>
          </w:r>
        </w:p>
      </w:docPartBody>
    </w:docPart>
    <w:docPart>
      <w:docPartPr>
        <w:name w:val="B0100FEFF68B4116A21A6542D0F9AC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15ECA-8B51-4717-BE30-42A4CB6E90E6}"/>
      </w:docPartPr>
      <w:docPartBody>
        <w:p w:rsidR="003E4E1C" w:rsidRDefault="003E4E1C" w:rsidP="003E4E1C">
          <w:pPr>
            <w:pStyle w:val="B0100FEFF68B4116A21A6542D0F9AC1A3"/>
          </w:pPr>
          <w:r w:rsidRPr="00E31A3A">
            <w:rPr>
              <w:rStyle w:val="PlaceholderText"/>
            </w:rPr>
            <w:t>Click here to enter text.</w:t>
          </w:r>
        </w:p>
      </w:docPartBody>
    </w:docPart>
    <w:docPart>
      <w:docPartPr>
        <w:name w:val="8F01C03C7B74463FBD681EB2D0A9B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002A74-7A03-41E2-8F1C-291B890A1A46}"/>
      </w:docPartPr>
      <w:docPartBody>
        <w:p w:rsidR="003E4E1C" w:rsidRDefault="003E4E1C" w:rsidP="003E4E1C">
          <w:pPr>
            <w:pStyle w:val="8F01C03C7B74463FBD681EB2D0A9B36E3"/>
          </w:pPr>
          <w:r w:rsidRPr="00806399">
            <w:rPr>
              <w:rStyle w:val="PlaceholderText"/>
            </w:rPr>
            <w:t>Choose an item.</w:t>
          </w:r>
        </w:p>
      </w:docPartBody>
    </w:docPart>
    <w:docPart>
      <w:docPartPr>
        <w:name w:val="B601B0232D304E38A0C4828F7D9B82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E601EE-5490-42A6-9F12-5BFCE2EC576A}"/>
      </w:docPartPr>
      <w:docPartBody>
        <w:p w:rsidR="003E4E1C" w:rsidRDefault="003E4E1C" w:rsidP="003E4E1C">
          <w:pPr>
            <w:pStyle w:val="B601B0232D304E38A0C4828F7D9B82693"/>
          </w:pPr>
          <w:r w:rsidRPr="00806399">
            <w:rPr>
              <w:rStyle w:val="PlaceholderText"/>
            </w:rPr>
            <w:t>Choose an item.</w:t>
          </w:r>
        </w:p>
      </w:docPartBody>
    </w:docPart>
    <w:docPart>
      <w:docPartPr>
        <w:name w:val="8F563CEB39FC443497DEF0FD1205CD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B74BB2-7F05-468E-9F95-2A8ABCB10CEF}"/>
      </w:docPartPr>
      <w:docPartBody>
        <w:p w:rsidR="003E4E1C" w:rsidRDefault="003E4E1C" w:rsidP="003E4E1C">
          <w:pPr>
            <w:pStyle w:val="8F563CEB39FC443497DEF0FD1205CD343"/>
          </w:pPr>
          <w:r w:rsidRPr="00806399">
            <w:rPr>
              <w:rStyle w:val="PlaceholderText"/>
            </w:rPr>
            <w:t>Choose an item.</w:t>
          </w:r>
        </w:p>
      </w:docPartBody>
    </w:docPart>
    <w:docPart>
      <w:docPartPr>
        <w:name w:val="8A81A30D3D0B4B2E812BE186E31A4D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F0C0A4-5DE8-4DAC-84E6-2032EE6D76A4}"/>
      </w:docPartPr>
      <w:docPartBody>
        <w:p w:rsidR="003E4E1C" w:rsidRDefault="003E4E1C" w:rsidP="003E4E1C">
          <w:pPr>
            <w:pStyle w:val="8A81A30D3D0B4B2E812BE186E31A4DDE3"/>
          </w:pPr>
          <w:r w:rsidRPr="00806399">
            <w:rPr>
              <w:rStyle w:val="PlaceholderText"/>
            </w:rPr>
            <w:t>Choose an item.</w:t>
          </w:r>
        </w:p>
      </w:docPartBody>
    </w:docPart>
    <w:docPart>
      <w:docPartPr>
        <w:name w:val="739AFC81F6A4457ABA986D384BC287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863D7E-0B3E-4392-AADE-480D6D370ECA}"/>
      </w:docPartPr>
      <w:docPartBody>
        <w:p w:rsidR="003E4E1C" w:rsidRDefault="003E4E1C" w:rsidP="003E4E1C">
          <w:pPr>
            <w:pStyle w:val="739AFC81F6A4457ABA986D384BC287FB3"/>
          </w:pPr>
          <w:r w:rsidRPr="00806399">
            <w:rPr>
              <w:rStyle w:val="PlaceholderText"/>
            </w:rPr>
            <w:t>Choose an item.</w:t>
          </w:r>
        </w:p>
      </w:docPartBody>
    </w:docPart>
    <w:docPart>
      <w:docPartPr>
        <w:name w:val="31942B8298494C318F7087A3327E9D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81BA9-00E6-405F-B020-54C7C7D2BA75}"/>
      </w:docPartPr>
      <w:docPartBody>
        <w:p w:rsidR="003E4E1C" w:rsidRDefault="003E4E1C" w:rsidP="003E4E1C">
          <w:pPr>
            <w:pStyle w:val="31942B8298494C318F7087A3327E9D4C3"/>
          </w:pPr>
          <w:r w:rsidRPr="00E31A3A">
            <w:rPr>
              <w:rStyle w:val="PlaceholderText"/>
            </w:rPr>
            <w:t>Click here to enter text.</w:t>
          </w:r>
        </w:p>
      </w:docPartBody>
    </w:docPart>
    <w:docPart>
      <w:docPartPr>
        <w:name w:val="BF2F794E5A9D46B3899A706FF490B9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7A808C-0657-491A-915F-B653D633257D}"/>
      </w:docPartPr>
      <w:docPartBody>
        <w:p w:rsidR="003E4E1C" w:rsidRDefault="003E4E1C" w:rsidP="003E4E1C">
          <w:pPr>
            <w:pStyle w:val="BF2F794E5A9D46B3899A706FF490B9C53"/>
          </w:pPr>
          <w:r w:rsidRPr="00720445">
            <w:rPr>
              <w:rStyle w:val="PlaceholderText"/>
            </w:rPr>
            <w:t>Choose an item.</w:t>
          </w:r>
        </w:p>
      </w:docPartBody>
    </w:docPart>
    <w:docPart>
      <w:docPartPr>
        <w:name w:val="83BA9520247442728BA86E59920C4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0D73F1-CEAA-43E9-8498-DB0AE9BDDB7C}"/>
      </w:docPartPr>
      <w:docPartBody>
        <w:p w:rsidR="003E4E1C" w:rsidRDefault="003E4E1C" w:rsidP="003E4E1C">
          <w:pPr>
            <w:pStyle w:val="83BA9520247442728BA86E59920C41963"/>
          </w:pPr>
          <w:r w:rsidRPr="00720445">
            <w:rPr>
              <w:rStyle w:val="PlaceholderText"/>
            </w:rPr>
            <w:t>Choose an item.</w:t>
          </w:r>
        </w:p>
      </w:docPartBody>
    </w:docPart>
    <w:docPart>
      <w:docPartPr>
        <w:name w:val="65C725EE2D9F4234854AF45D80602F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8231FA-D82D-41A8-ADC3-72587F8842F9}"/>
      </w:docPartPr>
      <w:docPartBody>
        <w:p w:rsidR="003E4E1C" w:rsidRDefault="003E4E1C" w:rsidP="003E4E1C">
          <w:pPr>
            <w:pStyle w:val="65C725EE2D9F4234854AF45D80602F673"/>
          </w:pPr>
          <w:r w:rsidRPr="00720445">
            <w:rPr>
              <w:rStyle w:val="PlaceholderText"/>
            </w:rPr>
            <w:t>Choose an item.</w:t>
          </w:r>
        </w:p>
      </w:docPartBody>
    </w:docPart>
    <w:docPart>
      <w:docPartPr>
        <w:name w:val="D269D37F36824548B2CA924A59301A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9F2440-697D-484F-989B-F9A124A10E64}"/>
      </w:docPartPr>
      <w:docPartBody>
        <w:p w:rsidR="003E4E1C" w:rsidRDefault="003E4E1C" w:rsidP="003E4E1C">
          <w:pPr>
            <w:pStyle w:val="D269D37F36824548B2CA924A59301A5F3"/>
          </w:pPr>
          <w:r w:rsidRPr="00720445">
            <w:rPr>
              <w:rStyle w:val="PlaceholderText"/>
            </w:rPr>
            <w:t>Choose an item.</w:t>
          </w:r>
        </w:p>
      </w:docPartBody>
    </w:docPart>
    <w:docPart>
      <w:docPartPr>
        <w:name w:val="AA49AE10928648D89E1E91AA607AFB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F06818-B8C3-43B4-A7F2-EC4BE4982E3B}"/>
      </w:docPartPr>
      <w:docPartBody>
        <w:p w:rsidR="003E4E1C" w:rsidRDefault="003E4E1C" w:rsidP="003E4E1C">
          <w:pPr>
            <w:pStyle w:val="AA49AE10928648D89E1E91AA607AFB873"/>
          </w:pPr>
          <w:r w:rsidRPr="00720445">
            <w:rPr>
              <w:rStyle w:val="PlaceholderText"/>
            </w:rPr>
            <w:t>Choose an item.</w:t>
          </w:r>
        </w:p>
      </w:docPartBody>
    </w:docPart>
    <w:docPart>
      <w:docPartPr>
        <w:name w:val="5E438D8D404D421DADAE2F76BEB47B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A2CEAC-4FFC-4817-BFD7-55E78104DA2E}"/>
      </w:docPartPr>
      <w:docPartBody>
        <w:p w:rsidR="003E4E1C" w:rsidRDefault="003E4E1C" w:rsidP="003E4E1C">
          <w:pPr>
            <w:pStyle w:val="5E438D8D404D421DADAE2F76BEB47B0D3"/>
          </w:pPr>
          <w:r w:rsidRPr="00E31A3A">
            <w:rPr>
              <w:rStyle w:val="PlaceholderText"/>
            </w:rPr>
            <w:t>Click here to enter text.</w:t>
          </w:r>
        </w:p>
      </w:docPartBody>
    </w:docPart>
    <w:docPart>
      <w:docPartPr>
        <w:name w:val="E41770FC9528474DA5829134525C80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B1F35A-039C-449C-811E-2153E6AF1397}"/>
      </w:docPartPr>
      <w:docPartBody>
        <w:p w:rsidR="003E4E1C" w:rsidRDefault="003E4E1C" w:rsidP="003E4E1C">
          <w:pPr>
            <w:pStyle w:val="E41770FC9528474DA5829134525C80563"/>
          </w:pPr>
          <w:r w:rsidRPr="00F773C5">
            <w:rPr>
              <w:rStyle w:val="PlaceholderText"/>
            </w:rPr>
            <w:t>Choose an item.</w:t>
          </w:r>
        </w:p>
      </w:docPartBody>
    </w:docPart>
    <w:docPart>
      <w:docPartPr>
        <w:name w:val="635E3D9B16424FB282A1C16A855981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1324A5-3FEC-4BE0-98F5-BDDFBF5CBC0D}"/>
      </w:docPartPr>
      <w:docPartBody>
        <w:p w:rsidR="003E4E1C" w:rsidRDefault="003E4E1C" w:rsidP="003E4E1C">
          <w:pPr>
            <w:pStyle w:val="635E3D9B16424FB282A1C16A855981D83"/>
          </w:pPr>
          <w:r w:rsidRPr="00F773C5">
            <w:rPr>
              <w:rStyle w:val="PlaceholderText"/>
            </w:rPr>
            <w:t>Choose an item.</w:t>
          </w:r>
        </w:p>
      </w:docPartBody>
    </w:docPart>
    <w:docPart>
      <w:docPartPr>
        <w:name w:val="396B8410B5004D93A9299789133BE5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8DA2D-B231-4E27-811A-5A75930A4C41}"/>
      </w:docPartPr>
      <w:docPartBody>
        <w:p w:rsidR="003E4E1C" w:rsidRDefault="003E4E1C" w:rsidP="003E4E1C">
          <w:pPr>
            <w:pStyle w:val="396B8410B5004D93A9299789133BE52C3"/>
          </w:pPr>
          <w:r w:rsidRPr="00F773C5">
            <w:rPr>
              <w:rStyle w:val="PlaceholderText"/>
            </w:rPr>
            <w:t>Choose an item.</w:t>
          </w:r>
        </w:p>
      </w:docPartBody>
    </w:docPart>
    <w:docPart>
      <w:docPartPr>
        <w:name w:val="A46D4729988E45CFBCAB7A8C17ABD5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DA384A-E0CA-4098-B758-F6EFC5B53846}"/>
      </w:docPartPr>
      <w:docPartBody>
        <w:p w:rsidR="003E4E1C" w:rsidRDefault="003E4E1C" w:rsidP="003E4E1C">
          <w:pPr>
            <w:pStyle w:val="A46D4729988E45CFBCAB7A8C17ABD5863"/>
          </w:pPr>
          <w:r w:rsidRPr="00F773C5">
            <w:rPr>
              <w:rStyle w:val="PlaceholderText"/>
            </w:rPr>
            <w:t>Choose an item.</w:t>
          </w:r>
        </w:p>
      </w:docPartBody>
    </w:docPart>
    <w:docPart>
      <w:docPartPr>
        <w:name w:val="B98866A3518C45BAB2C1A3D8CC311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8B1F8-D287-4AF6-9066-3BBA61E82581}"/>
      </w:docPartPr>
      <w:docPartBody>
        <w:p w:rsidR="003E4E1C" w:rsidRDefault="003E4E1C" w:rsidP="003E4E1C">
          <w:pPr>
            <w:pStyle w:val="B98866A3518C45BAB2C1A3D8CC311BAD3"/>
          </w:pPr>
          <w:r w:rsidRPr="00F773C5">
            <w:rPr>
              <w:rStyle w:val="PlaceholderText"/>
            </w:rPr>
            <w:t>Choose an item.</w:t>
          </w:r>
        </w:p>
      </w:docPartBody>
    </w:docPart>
    <w:docPart>
      <w:docPartPr>
        <w:name w:val="B542833EC62F4C46AA00FF421CE411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4A9CC4-CD78-46A2-9498-E5F73512F7EA}"/>
      </w:docPartPr>
      <w:docPartBody>
        <w:p w:rsidR="003E4E1C" w:rsidRDefault="003E4E1C" w:rsidP="003E4E1C">
          <w:pPr>
            <w:pStyle w:val="B542833EC62F4C46AA00FF421CE411D13"/>
          </w:pPr>
          <w:r w:rsidRPr="00E31A3A">
            <w:rPr>
              <w:rStyle w:val="PlaceholderText"/>
            </w:rPr>
            <w:t>Click here to enter text.</w:t>
          </w:r>
        </w:p>
      </w:docPartBody>
    </w:docPart>
    <w:docPart>
      <w:docPartPr>
        <w:name w:val="CEBACC36E5074EBF8B4F6701CD31E9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FAD226-49E1-471E-B1E2-28C64AB61883}"/>
      </w:docPartPr>
      <w:docPartBody>
        <w:p w:rsidR="003E4E1C" w:rsidRDefault="003E4E1C" w:rsidP="003E4E1C">
          <w:pPr>
            <w:pStyle w:val="CEBACC36E5074EBF8B4F6701CD31E9E73"/>
          </w:pPr>
          <w:r w:rsidRPr="00337052">
            <w:rPr>
              <w:rStyle w:val="PlaceholderText"/>
            </w:rPr>
            <w:t>Choose an item.</w:t>
          </w:r>
        </w:p>
      </w:docPartBody>
    </w:docPart>
    <w:docPart>
      <w:docPartPr>
        <w:name w:val="E0D8FBC9123141AD9DF7CAB2653B79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98036E-2808-49B4-BFF0-0D851330F440}"/>
      </w:docPartPr>
      <w:docPartBody>
        <w:p w:rsidR="003E4E1C" w:rsidRDefault="003E4E1C" w:rsidP="003E4E1C">
          <w:pPr>
            <w:pStyle w:val="E0D8FBC9123141AD9DF7CAB2653B79EB3"/>
          </w:pPr>
          <w:r w:rsidRPr="00337052">
            <w:rPr>
              <w:rStyle w:val="PlaceholderText"/>
            </w:rPr>
            <w:t>Choose an item.</w:t>
          </w:r>
        </w:p>
      </w:docPartBody>
    </w:docPart>
    <w:docPart>
      <w:docPartPr>
        <w:name w:val="872A4114D8DD496082AB7F22178FB0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50324-018C-4556-94F4-F99A4C3D3F87}"/>
      </w:docPartPr>
      <w:docPartBody>
        <w:p w:rsidR="003E4E1C" w:rsidRDefault="003E4E1C" w:rsidP="003E4E1C">
          <w:pPr>
            <w:pStyle w:val="872A4114D8DD496082AB7F22178FB0E33"/>
          </w:pPr>
          <w:r w:rsidRPr="00337052">
            <w:rPr>
              <w:rStyle w:val="PlaceholderText"/>
            </w:rPr>
            <w:t>Choose an item.</w:t>
          </w:r>
        </w:p>
      </w:docPartBody>
    </w:docPart>
    <w:docPart>
      <w:docPartPr>
        <w:name w:val="AA971C778ED04469A7DDE90B18AF39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0F1D6E-05D2-4249-ACA2-9256686510E8}"/>
      </w:docPartPr>
      <w:docPartBody>
        <w:p w:rsidR="003E4E1C" w:rsidRDefault="003E4E1C" w:rsidP="003E4E1C">
          <w:pPr>
            <w:pStyle w:val="AA971C778ED04469A7DDE90B18AF395D3"/>
          </w:pPr>
          <w:r w:rsidRPr="00337052">
            <w:rPr>
              <w:rStyle w:val="PlaceholderText"/>
            </w:rPr>
            <w:t>Choose an item.</w:t>
          </w:r>
        </w:p>
      </w:docPartBody>
    </w:docPart>
    <w:docPart>
      <w:docPartPr>
        <w:name w:val="51BE9CB124114637B24758732A8952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A10795-B02E-405C-B40E-09F31C0F6481}"/>
      </w:docPartPr>
      <w:docPartBody>
        <w:p w:rsidR="003E4E1C" w:rsidRDefault="003E4E1C" w:rsidP="003E4E1C">
          <w:pPr>
            <w:pStyle w:val="51BE9CB124114637B24758732A8952073"/>
          </w:pPr>
          <w:r w:rsidRPr="00337052">
            <w:rPr>
              <w:rStyle w:val="PlaceholderText"/>
            </w:rPr>
            <w:t>Choose an item.</w:t>
          </w:r>
        </w:p>
      </w:docPartBody>
    </w:docPart>
    <w:docPart>
      <w:docPartPr>
        <w:name w:val="9659EE8F4F374988B14DB488DE981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571326-3629-4CAF-96C7-F39AB10BF965}"/>
      </w:docPartPr>
      <w:docPartBody>
        <w:p w:rsidR="003E4E1C" w:rsidRDefault="003E4E1C" w:rsidP="003E4E1C">
          <w:pPr>
            <w:pStyle w:val="9659EE8F4F374988B14DB488DE9819933"/>
          </w:pPr>
          <w:r w:rsidRPr="00E31A3A">
            <w:rPr>
              <w:rStyle w:val="PlaceholderText"/>
            </w:rPr>
            <w:t>Click here to enter text.</w:t>
          </w:r>
        </w:p>
      </w:docPartBody>
    </w:docPart>
    <w:docPart>
      <w:docPartPr>
        <w:name w:val="57A34FA7A14D48428E9CBD74BC89E2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275656-1E67-4990-A1C5-5B01D50D26C7}"/>
      </w:docPartPr>
      <w:docPartBody>
        <w:p w:rsidR="003E4E1C" w:rsidRDefault="003E4E1C" w:rsidP="003E4E1C">
          <w:pPr>
            <w:pStyle w:val="57A34FA7A14D48428E9CBD74BC89E20B3"/>
          </w:pPr>
          <w:r w:rsidRPr="003275BD">
            <w:rPr>
              <w:rStyle w:val="PlaceholderText"/>
            </w:rPr>
            <w:t>Choose an item.</w:t>
          </w:r>
        </w:p>
      </w:docPartBody>
    </w:docPart>
    <w:docPart>
      <w:docPartPr>
        <w:name w:val="C5A2EE3A0BD84C0891152D4BF6637B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E5476B-FC10-4375-BDAB-1C28B1C31AFB}"/>
      </w:docPartPr>
      <w:docPartBody>
        <w:p w:rsidR="003E4E1C" w:rsidRDefault="003E4E1C" w:rsidP="003E4E1C">
          <w:pPr>
            <w:pStyle w:val="C5A2EE3A0BD84C0891152D4BF6637B863"/>
          </w:pPr>
          <w:r w:rsidRPr="003275BD">
            <w:rPr>
              <w:rStyle w:val="PlaceholderText"/>
            </w:rPr>
            <w:t>Choose an item.</w:t>
          </w:r>
        </w:p>
      </w:docPartBody>
    </w:docPart>
    <w:docPart>
      <w:docPartPr>
        <w:name w:val="7CA033E0E5BC418FB9238F364F3A4B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5004BD-724A-4F1B-A017-1412FFA7229F}"/>
      </w:docPartPr>
      <w:docPartBody>
        <w:p w:rsidR="003E4E1C" w:rsidRDefault="003E4E1C" w:rsidP="003E4E1C">
          <w:pPr>
            <w:pStyle w:val="7CA033E0E5BC418FB9238F364F3A4B9E3"/>
          </w:pPr>
          <w:r w:rsidRPr="003275BD">
            <w:rPr>
              <w:rStyle w:val="PlaceholderText"/>
            </w:rPr>
            <w:t>Choose an item.</w:t>
          </w:r>
        </w:p>
      </w:docPartBody>
    </w:docPart>
    <w:docPart>
      <w:docPartPr>
        <w:name w:val="FD28E06A8CE247618226545FC58328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44DCD-B4E8-41A7-910A-DFC9CDCA7735}"/>
      </w:docPartPr>
      <w:docPartBody>
        <w:p w:rsidR="003E4E1C" w:rsidRDefault="003E4E1C" w:rsidP="003E4E1C">
          <w:pPr>
            <w:pStyle w:val="FD28E06A8CE247618226545FC58328853"/>
          </w:pPr>
          <w:r w:rsidRPr="003275BD">
            <w:rPr>
              <w:rStyle w:val="PlaceholderText"/>
            </w:rPr>
            <w:t>Choose an item.</w:t>
          </w:r>
        </w:p>
      </w:docPartBody>
    </w:docPart>
    <w:docPart>
      <w:docPartPr>
        <w:name w:val="12C76F8D612E4839B3D0723F5DA68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C3D52-22B6-4980-8C01-39F4A855D6C4}"/>
      </w:docPartPr>
      <w:docPartBody>
        <w:p w:rsidR="003E4E1C" w:rsidRDefault="003E4E1C" w:rsidP="003E4E1C">
          <w:pPr>
            <w:pStyle w:val="12C76F8D612E4839B3D0723F5DA68EBB3"/>
          </w:pPr>
          <w:r w:rsidRPr="003275BD">
            <w:rPr>
              <w:rStyle w:val="PlaceholderText"/>
            </w:rPr>
            <w:t>Choose an item.</w:t>
          </w:r>
        </w:p>
      </w:docPartBody>
    </w:docPart>
    <w:docPart>
      <w:docPartPr>
        <w:name w:val="49BFD3294ABD4C5AB7CD7DA7685209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49B99C-3E64-46FB-B1CA-C790B08A18A2}"/>
      </w:docPartPr>
      <w:docPartBody>
        <w:p w:rsidR="003E4E1C" w:rsidRDefault="003E4E1C" w:rsidP="003E4E1C">
          <w:pPr>
            <w:pStyle w:val="49BFD3294ABD4C5AB7CD7DA76852092A3"/>
          </w:pPr>
          <w:r>
            <w:rPr>
              <w:rStyle w:val="PlaceholderText"/>
            </w:rPr>
            <w:t>Replace with name of language certificate</w:t>
          </w:r>
        </w:p>
      </w:docPartBody>
    </w:docPart>
    <w:docPart>
      <w:docPartPr>
        <w:name w:val="9833B95F30774B2B8D7A2B5C1AC39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5119B2-D7F0-4CB9-84BA-59A2B3CFABB2}"/>
      </w:docPartPr>
      <w:docPartBody>
        <w:p w:rsidR="003E4E1C" w:rsidRDefault="003E4E1C" w:rsidP="003E4E1C">
          <w:pPr>
            <w:pStyle w:val="9833B95F30774B2B8D7A2B5C1AC397CD3"/>
          </w:pPr>
          <w:r>
            <w:rPr>
              <w:rStyle w:val="PlaceholderText"/>
            </w:rPr>
            <w:t>Insert dates, title of event, venue and organizer</w:t>
          </w:r>
          <w:r w:rsidRPr="00E31A3A">
            <w:rPr>
              <w:rStyle w:val="PlaceholderText"/>
            </w:rPr>
            <w:t>.</w:t>
          </w:r>
        </w:p>
      </w:docPartBody>
    </w:docPart>
    <w:docPart>
      <w:docPartPr>
        <w:name w:val="C170A395EA7B4205B70B4E20F0936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8DBD16-CCF1-4FF1-BB85-6074A3392ABE}"/>
      </w:docPartPr>
      <w:docPartBody>
        <w:p w:rsidR="003E4E1C" w:rsidRDefault="003E4E1C" w:rsidP="003E4E1C">
          <w:pPr>
            <w:pStyle w:val="C170A395EA7B4205B70B4E20F09368B6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C93AD5217415482AB21662695EC95C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38733A-1C33-4484-B257-AAC825FD906E}"/>
      </w:docPartPr>
      <w:docPartBody>
        <w:p w:rsidR="003E4E1C" w:rsidRDefault="003E4E1C" w:rsidP="003E4E1C">
          <w:pPr>
            <w:pStyle w:val="C93AD5217415482AB21662695EC95C4D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0F2F718573AC474FA053D76141B5A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16F2FB-1C42-4139-9CB3-F13FCA9882CC}"/>
      </w:docPartPr>
      <w:docPartBody>
        <w:p w:rsidR="003E4E1C" w:rsidRDefault="003E4E1C" w:rsidP="003E4E1C">
          <w:pPr>
            <w:pStyle w:val="0F2F718573AC474FA053D76141B5A943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0FEAED7C80F446A58B5E707372821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101C44-5B28-4EE7-8262-0E91D80B4F8D}"/>
      </w:docPartPr>
      <w:docPartBody>
        <w:p w:rsidR="003E4E1C" w:rsidRDefault="003E4E1C" w:rsidP="003E4E1C">
          <w:pPr>
            <w:pStyle w:val="0FEAED7C80F446A58B5E707372821655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D82799ECD0D1474495C44FB7CF2030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6DBB7-F39D-4468-A7F9-ECFF37DC19B3}"/>
      </w:docPartPr>
      <w:docPartBody>
        <w:p w:rsidR="003E4E1C" w:rsidRDefault="003E4E1C" w:rsidP="003E4E1C">
          <w:pPr>
            <w:pStyle w:val="D82799ECD0D1474495C44FB7CF2030A2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8AA67A9C11C748C1A45A10F3674C3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3A2D4E-9843-4507-B5B4-BE88D8AF8818}"/>
      </w:docPartPr>
      <w:docPartBody>
        <w:p w:rsidR="003E4E1C" w:rsidRDefault="003E4E1C" w:rsidP="003E4E1C">
          <w:pPr>
            <w:pStyle w:val="8AA67A9C11C748C1A45A10F3674C3ECF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A9B56F7BA9CF4419B27150F087CBA2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0C2F87-4F36-42C5-A800-539A32CFC473}"/>
      </w:docPartPr>
      <w:docPartBody>
        <w:p w:rsidR="003E4E1C" w:rsidRDefault="003E4E1C" w:rsidP="003E4E1C">
          <w:pPr>
            <w:pStyle w:val="A9B56F7BA9CF4419B27150F087CBA228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EAA6121D0C1C41AB80D23783D18D9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38426E-DDB9-411C-A118-E044B9C66D26}"/>
      </w:docPartPr>
      <w:docPartBody>
        <w:p w:rsidR="003E4E1C" w:rsidRDefault="003E4E1C" w:rsidP="003E4E1C">
          <w:pPr>
            <w:pStyle w:val="EAA6121D0C1C41AB80D23783D18D9FA4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C77F24E576DA442B891372544F0280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52396A-2C2F-404C-9B06-9BFD545D3977}"/>
      </w:docPartPr>
      <w:docPartBody>
        <w:p w:rsidR="003E4E1C" w:rsidRDefault="003E4E1C" w:rsidP="003E4E1C">
          <w:pPr>
            <w:pStyle w:val="C77F24E576DA442B891372544F0280DD3"/>
          </w:pPr>
          <w:r w:rsidRPr="00E31A3A">
            <w:rPr>
              <w:rStyle w:val="PlaceholderText"/>
            </w:rPr>
            <w:t>Click here to enter a date.</w:t>
          </w:r>
        </w:p>
      </w:docPartBody>
    </w:docPart>
    <w:docPart>
      <w:docPartPr>
        <w:name w:val="E63A4C49F088483AB087F4703C0DDC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2A35C9-FA2C-4C6F-971A-A88E783F605E}"/>
      </w:docPartPr>
      <w:docPartBody>
        <w:p w:rsidR="003E4E1C" w:rsidRDefault="003E4E1C" w:rsidP="003E4E1C">
          <w:pPr>
            <w:pStyle w:val="E63A4C49F088483AB087F4703C0DDC803"/>
          </w:pPr>
          <w:r>
            <w:rPr>
              <w:rStyle w:val="PlaceholderText"/>
            </w:rPr>
            <w:t>Degree title</w:t>
          </w:r>
        </w:p>
      </w:docPartBody>
    </w:docPart>
    <w:docPart>
      <w:docPartPr>
        <w:name w:val="92D06F5F9E444351B86E94A64BD02A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FA96AD-6651-47F1-A092-6973605F0488}"/>
      </w:docPartPr>
      <w:docPartBody>
        <w:p w:rsidR="003E4E1C" w:rsidRDefault="003E4E1C" w:rsidP="003E4E1C">
          <w:pPr>
            <w:pStyle w:val="92D06F5F9E444351B86E94A64BD02AB13"/>
          </w:pPr>
          <w:r>
            <w:rPr>
              <w:rStyle w:val="PlaceholderText"/>
            </w:rPr>
            <w:t>University</w:t>
          </w:r>
        </w:p>
      </w:docPartBody>
    </w:docPart>
    <w:docPart>
      <w:docPartPr>
        <w:name w:val="5E8DA76FFE814F539C5C3A303E57F4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3974FD-AE8E-4E70-B842-FB1E14B8B268}"/>
      </w:docPartPr>
      <w:docPartBody>
        <w:p w:rsidR="003E4E1C" w:rsidRDefault="003E4E1C" w:rsidP="003E4E1C">
          <w:pPr>
            <w:pStyle w:val="5E8DA76FFE814F539C5C3A303E57F4723"/>
          </w:pPr>
          <w:r>
            <w:rPr>
              <w:rStyle w:val="PlaceholderText"/>
            </w:rPr>
            <w:t>Main subjects of study/research and if applicable thesis title</w:t>
          </w:r>
        </w:p>
      </w:docPartBody>
    </w:docPart>
    <w:docPart>
      <w:docPartPr>
        <w:name w:val="6033D20A384E40DAB55B882FDC733F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04AF5F-9655-4ACB-95E4-C19F71C8EA92}"/>
      </w:docPartPr>
      <w:docPartBody>
        <w:p w:rsidR="003E4E1C" w:rsidRDefault="003E4E1C" w:rsidP="003E4E1C">
          <w:pPr>
            <w:pStyle w:val="6033D20A384E40DAB55B882FDC733F8C3"/>
          </w:pPr>
          <w:r>
            <w:rPr>
              <w:rStyle w:val="PlaceholderText"/>
            </w:rPr>
            <w:t>Main subjects of study/research and if applicable thesis title</w:t>
          </w:r>
        </w:p>
      </w:docPartBody>
    </w:docPart>
    <w:docPart>
      <w:docPartPr>
        <w:name w:val="E5202D17983445EA8A5AC05F8FAA3E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D68311-BC16-4260-BCDF-93E57F83FEF6}"/>
      </w:docPartPr>
      <w:docPartBody>
        <w:p w:rsidR="003E4E1C" w:rsidRDefault="003E4E1C" w:rsidP="003E4E1C">
          <w:pPr>
            <w:pStyle w:val="E5202D17983445EA8A5AC05F8FAA3E473"/>
          </w:pPr>
          <w:r>
            <w:rPr>
              <w:rStyle w:val="PlaceholderText"/>
            </w:rPr>
            <w:t>University</w:t>
          </w:r>
        </w:p>
      </w:docPartBody>
    </w:docPart>
    <w:docPart>
      <w:docPartPr>
        <w:name w:val="07FC4293D1D145A69BE95BA2BE3D11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445BFA-994F-4817-970A-2628AFA1A0D2}"/>
      </w:docPartPr>
      <w:docPartBody>
        <w:p w:rsidR="003E4E1C" w:rsidRDefault="003E4E1C" w:rsidP="003E4E1C">
          <w:pPr>
            <w:pStyle w:val="07FC4293D1D145A69BE95BA2BE3D119F3"/>
          </w:pPr>
          <w:r>
            <w:rPr>
              <w:rStyle w:val="PlaceholderText"/>
            </w:rPr>
            <w:t>Degree title</w:t>
          </w:r>
        </w:p>
      </w:docPartBody>
    </w:docPart>
    <w:docPart>
      <w:docPartPr>
        <w:name w:val="DefaultPlaceholder_226757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B12673-F9E0-4357-B71E-B32B40FE554F}"/>
      </w:docPartPr>
      <w:docPartBody>
        <w:p w:rsidR="003E4E1C" w:rsidRDefault="003E4E1C">
          <w:r w:rsidRPr="00F94792">
            <w:rPr>
              <w:rStyle w:val="PlaceholderText"/>
            </w:rPr>
            <w:t>Choose an item.</w:t>
          </w:r>
        </w:p>
      </w:docPartBody>
    </w:docPart>
    <w:docPart>
      <w:docPartPr>
        <w:name w:val="434D674946114B0F8C506736607D81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CCFC36-1E2D-4B52-850E-F192F8B8B29B}"/>
      </w:docPartPr>
      <w:docPartBody>
        <w:p w:rsidR="003E4E1C" w:rsidRDefault="003E4E1C" w:rsidP="003E4E1C">
          <w:pPr>
            <w:pStyle w:val="434D674946114B0F8C506736607D81D0"/>
          </w:pPr>
          <w:r>
            <w:t>Name and Surname</w:t>
          </w:r>
        </w:p>
      </w:docPartBody>
    </w:docPart>
    <w:docPart>
      <w:docPartPr>
        <w:name w:val="DD1A777AC273476490EB56AD7B86A5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007125-3EC5-4CA7-9EE5-4DCB1D6303AD}"/>
      </w:docPartPr>
      <w:docPartBody>
        <w:p w:rsidR="003E4E1C" w:rsidRDefault="003E4E1C" w:rsidP="003E4E1C">
          <w:pPr>
            <w:pStyle w:val="DD1A777AC273476490EB56AD7B86A52A2"/>
          </w:pPr>
          <w:r>
            <w:rPr>
              <w:rStyle w:val="PlaceholderText"/>
            </w:rPr>
            <w:t>Insert dates, title of event, venue and organizer</w:t>
          </w:r>
          <w:r w:rsidRPr="00E31A3A">
            <w:rPr>
              <w:rStyle w:val="PlaceholderText"/>
            </w:rPr>
            <w:t>.</w:t>
          </w:r>
        </w:p>
      </w:docPartBody>
    </w:docPart>
    <w:docPart>
      <w:docPartPr>
        <w:name w:val="24F07C001580475D97C69DD504C936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27D338-DFF0-488A-B9F5-4AFDC17B8AFA}"/>
      </w:docPartPr>
      <w:docPartBody>
        <w:p w:rsidR="003E4E1C" w:rsidRDefault="003E4E1C" w:rsidP="003E4E1C">
          <w:pPr>
            <w:pStyle w:val="24F07C001580475D97C69DD504C936BF"/>
          </w:pPr>
          <w:r>
            <w:t>Name and Surname</w:t>
          </w:r>
        </w:p>
      </w:docPartBody>
    </w:docPart>
    <w:docPart>
      <w:docPartPr>
        <w:name w:val="33CC5BC8CD0D4B0A874C3355D4F93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6A8F0E-42B2-4AF2-B0B2-77BCD0D9649D}"/>
      </w:docPartPr>
      <w:docPartBody>
        <w:p w:rsidR="003E4E1C" w:rsidRDefault="003E4E1C" w:rsidP="003E4E1C">
          <w:pPr>
            <w:pStyle w:val="33CC5BC8CD0D4B0A874C3355D4F9307D2"/>
          </w:pPr>
          <w:r>
            <w:rPr>
              <w:rStyle w:val="PlaceholderText"/>
            </w:rPr>
            <w:t>Insert dates, title of event, venue and organizer</w:t>
          </w:r>
          <w:r w:rsidRPr="00E31A3A">
            <w:rPr>
              <w:rStyle w:val="PlaceholderText"/>
            </w:rPr>
            <w:t>.</w:t>
          </w:r>
        </w:p>
      </w:docPartBody>
    </w:docPart>
    <w:docPart>
      <w:docPartPr>
        <w:name w:val="9A238F59A8F6414C8CD78A42DA3D4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1F5DE7-6317-45CE-A04E-BE1CC73EFA56}"/>
      </w:docPartPr>
      <w:docPartBody>
        <w:p w:rsidR="003E4E1C" w:rsidRDefault="003E4E1C" w:rsidP="003E4E1C">
          <w:pPr>
            <w:pStyle w:val="9A238F59A8F6414C8CD78A42DA3D482D2"/>
          </w:pPr>
          <w:r>
            <w:rPr>
              <w:rStyle w:val="PlaceholderText"/>
            </w:rPr>
            <w:t>When, where and which responsibilities did you have</w:t>
          </w:r>
          <w:r w:rsidRPr="00F94792">
            <w:rPr>
              <w:rStyle w:val="PlaceholderText"/>
            </w:rPr>
            <w:t>.</w:t>
          </w:r>
        </w:p>
      </w:docPartBody>
    </w:docPart>
    <w:docPart>
      <w:docPartPr>
        <w:name w:val="2E567665EC614281A0BCD239CE0C44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4FD099-9A19-42EC-AC2E-D63153A64738}"/>
      </w:docPartPr>
      <w:docPartBody>
        <w:p w:rsidR="003E4E1C" w:rsidRDefault="003E4E1C" w:rsidP="003E4E1C">
          <w:pPr>
            <w:pStyle w:val="2E567665EC614281A0BCD239CE0C44FD2"/>
          </w:pPr>
          <w:r>
            <w:rPr>
              <w:rStyle w:val="PlaceholderText"/>
            </w:rPr>
            <w:t>Institution/Organization</w:t>
          </w:r>
        </w:p>
      </w:docPartBody>
    </w:docPart>
    <w:docPart>
      <w:docPartPr>
        <w:name w:val="23C31DFED4C14D539FD8DC7F9FCA45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41871E-256B-4D5E-A8E6-02CE9D328535}"/>
      </w:docPartPr>
      <w:docPartBody>
        <w:p w:rsidR="003E4E1C" w:rsidRDefault="003E4E1C" w:rsidP="003E4E1C">
          <w:pPr>
            <w:pStyle w:val="23C31DFED4C14D539FD8DC7F9FCA456D2"/>
          </w:pPr>
          <w:r>
            <w:rPr>
              <w:rStyle w:val="PlaceholderText"/>
            </w:rPr>
            <w:t>Position</w:t>
          </w:r>
        </w:p>
      </w:docPartBody>
    </w:docPart>
    <w:docPart>
      <w:docPartPr>
        <w:name w:val="0F6EF194540B47A6802C45BD0CC8D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1517C-758B-4F37-A674-862C049E941A}"/>
      </w:docPartPr>
      <w:docPartBody>
        <w:p w:rsidR="003E4E1C" w:rsidRDefault="003E4E1C" w:rsidP="003E4E1C">
          <w:pPr>
            <w:pStyle w:val="0F6EF194540B47A6802C45BD0CC8D8102"/>
          </w:pPr>
          <w:r>
            <w:rPr>
              <w:rStyle w:val="PlaceholderText"/>
            </w:rPr>
            <w:t>Degree title</w:t>
          </w:r>
        </w:p>
      </w:docPartBody>
    </w:docPart>
    <w:docPart>
      <w:docPartPr>
        <w:name w:val="35148C5091114A578BA9F5A538DC4E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30E0B-B0CB-4951-ADB1-0F228C4B5C44}"/>
      </w:docPartPr>
      <w:docPartBody>
        <w:p w:rsidR="003E4E1C" w:rsidRDefault="003E4E1C" w:rsidP="003E4E1C">
          <w:pPr>
            <w:pStyle w:val="35148C5091114A578BA9F5A538DC4E792"/>
          </w:pPr>
          <w:r>
            <w:rPr>
              <w:rStyle w:val="PlaceholderText"/>
            </w:rPr>
            <w:t>University</w:t>
          </w:r>
        </w:p>
      </w:docPartBody>
    </w:docPart>
    <w:docPart>
      <w:docPartPr>
        <w:name w:val="FAED74EF32474681B7AFA12E15A97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017425-F2DA-4772-AC78-021906F45E50}"/>
      </w:docPartPr>
      <w:docPartBody>
        <w:p w:rsidR="003E4E1C" w:rsidRDefault="003E4E1C" w:rsidP="003E4E1C">
          <w:pPr>
            <w:pStyle w:val="FAED74EF32474681B7AFA12E15A978AD2"/>
          </w:pPr>
          <w:r>
            <w:rPr>
              <w:rStyle w:val="PlaceholderText"/>
            </w:rPr>
            <w:t>Main subjects of study/research and if applicable thesis title</w:t>
          </w:r>
        </w:p>
      </w:docPartBody>
    </w:docPart>
    <w:docPart>
      <w:docPartPr>
        <w:name w:val="ED5529A746B842499F0D4CD327C2E2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26D637-CBAF-4870-9D99-BFA426F95470}"/>
      </w:docPartPr>
      <w:docPartBody>
        <w:p w:rsidR="003E4E1C" w:rsidRDefault="003E4E1C" w:rsidP="003E4E1C">
          <w:pPr>
            <w:pStyle w:val="ED5529A746B842499F0D4CD327C2E2641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65622A0C5B044546A59E4FE683F06D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FE0CCB-2937-4859-BF60-F57AFF2B6AF0}"/>
      </w:docPartPr>
      <w:docPartBody>
        <w:p w:rsidR="003E4E1C" w:rsidRDefault="003E4E1C" w:rsidP="003E4E1C">
          <w:pPr>
            <w:pStyle w:val="65622A0C5B044546A59E4FE683F06DF31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03D8DF6006994E52A695AD0472C634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621CD0-123B-4531-8A4C-866891AC05CB}"/>
      </w:docPartPr>
      <w:docPartBody>
        <w:p w:rsidR="003E4E1C" w:rsidRDefault="003E4E1C" w:rsidP="003E4E1C">
          <w:pPr>
            <w:pStyle w:val="03D8DF6006994E52A695AD0472C6349C1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E55771AB9F50456AAFF9D4D43CE718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059FC6-8FE0-4734-A9B4-67AB213A649A}"/>
      </w:docPartPr>
      <w:docPartBody>
        <w:p w:rsidR="003E4E1C" w:rsidRDefault="003E4E1C" w:rsidP="003E4E1C">
          <w:pPr>
            <w:pStyle w:val="E55771AB9F50456AAFF9D4D43CE7180D1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512D083F0F6E47BAA2C3BB1D3F4F3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074FE-7FA0-46B8-BD72-D1297ED28698}"/>
      </w:docPartPr>
      <w:docPartBody>
        <w:p w:rsidR="003E4E1C" w:rsidRDefault="003E4E1C" w:rsidP="003E4E1C">
          <w:pPr>
            <w:pStyle w:val="512D083F0F6E47BAA2C3BB1D3F4F339D1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1464B04A82EB42F6B8D0B3D7326C2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8D6532-4887-4C12-A508-638B18C1E6B7}"/>
      </w:docPartPr>
      <w:docPartBody>
        <w:p w:rsidR="003E4E1C" w:rsidRDefault="003E4E1C" w:rsidP="003E4E1C">
          <w:pPr>
            <w:pStyle w:val="1464B04A82EB42F6B8D0B3D7326C211C1"/>
          </w:pPr>
          <w:r w:rsidRPr="00F94792">
            <w:rPr>
              <w:rStyle w:val="PlaceholderText"/>
            </w:rPr>
            <w:t xml:space="preserve">Click here to </w:t>
          </w:r>
          <w:r>
            <w:rPr>
              <w:rStyle w:val="PlaceholderText"/>
            </w:rPr>
            <w:t>list your publications using APA style</w:t>
          </w:r>
        </w:p>
      </w:docPartBody>
    </w:docPart>
    <w:docPart>
      <w:docPartPr>
        <w:name w:val="D8E5B2C6E7D74D289657BD714A09E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0E183-46AF-4B44-8D0A-C31FF1DFA3ED}"/>
      </w:docPartPr>
      <w:docPartBody>
        <w:p w:rsidR="003E4E1C" w:rsidRDefault="003E4E1C" w:rsidP="003E4E1C">
          <w:pPr>
            <w:pStyle w:val="D8E5B2C6E7D74D289657BD714A09EA141"/>
          </w:pPr>
          <w:r>
            <w:rPr>
              <w:rStyle w:val="PlaceholderText"/>
            </w:rPr>
            <w:t>Click here to enter information of your volunteering experiences (where, when and what)</w:t>
          </w:r>
          <w:r w:rsidRPr="00F94792">
            <w:rPr>
              <w:rStyle w:val="PlaceholderText"/>
            </w:rPr>
            <w:t>.</w:t>
          </w:r>
        </w:p>
      </w:docPartBody>
    </w:docPart>
    <w:docPart>
      <w:docPartPr>
        <w:name w:val="CE5DCFBE008046FA824964D208277A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B4C17A-FA69-4795-BFC3-9485663542E6}"/>
      </w:docPartPr>
      <w:docPartBody>
        <w:p w:rsidR="003E4E1C" w:rsidRDefault="003E4E1C" w:rsidP="003E4E1C">
          <w:pPr>
            <w:pStyle w:val="CE5DCFBE008046FA824964D208277AE31"/>
          </w:pPr>
          <w:r>
            <w:rPr>
              <w:rStyle w:val="PlaceholderText"/>
            </w:rPr>
            <w:t>Title of research project(s); Institution; Type and Duration of assignment</w:t>
          </w:r>
          <w:r w:rsidRPr="00F94792">
            <w:rPr>
              <w:rStyle w:val="PlaceholderText"/>
            </w:rPr>
            <w:t>.</w:t>
          </w:r>
        </w:p>
      </w:docPartBody>
    </w:docPart>
    <w:docPart>
      <w:docPartPr>
        <w:name w:val="E85797E3283E4E9EB9FC24C543BFE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68A07-2E3C-4E78-995E-518F0BDBD776}"/>
      </w:docPartPr>
      <w:docPartBody>
        <w:p w:rsidR="003E4E1C" w:rsidRDefault="003E4E1C" w:rsidP="003E4E1C">
          <w:pPr>
            <w:pStyle w:val="E85797E3283E4E9EB9FC24C543BFE25F1"/>
          </w:pPr>
          <w:r>
            <w:rPr>
              <w:rStyle w:val="PlaceholderText"/>
            </w:rPr>
            <w:t>When, where and which responsibilities did you have</w:t>
          </w:r>
          <w:r w:rsidRPr="00F94792">
            <w:rPr>
              <w:rStyle w:val="PlaceholderText"/>
            </w:rPr>
            <w:t>.</w:t>
          </w:r>
        </w:p>
      </w:docPartBody>
    </w:docPart>
    <w:docPart>
      <w:docPartPr>
        <w:name w:val="2846E031427242C3B179DDFBC75128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299C9-6DC6-41BB-A2F4-143987AF0BD2}"/>
      </w:docPartPr>
      <w:docPartBody>
        <w:p w:rsidR="003E4E1C" w:rsidRDefault="003E4E1C" w:rsidP="003E4E1C">
          <w:pPr>
            <w:pStyle w:val="2846E031427242C3B179DDFBC75128F61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13D2605E47874B91B191686E1E32AA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7B43B1-4B78-4C92-AC03-3D082BDDA0A9}"/>
      </w:docPartPr>
      <w:docPartBody>
        <w:p w:rsidR="00000000" w:rsidRDefault="003E4E1C" w:rsidP="003E4E1C">
          <w:pPr>
            <w:pStyle w:val="13D2605E47874B91B191686E1E32AA52"/>
          </w:pPr>
          <w:r w:rsidRPr="00F94792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>to write your personal address</w:t>
          </w:r>
        </w:p>
      </w:docPartBody>
    </w:docPart>
    <w:docPart>
      <w:docPartPr>
        <w:name w:val="6DDD2F33CE5948EC9CE90AD76F7276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2082C8-5B33-4B32-A08B-AF6454ED7DF8}"/>
      </w:docPartPr>
      <w:docPartBody>
        <w:p w:rsidR="00000000" w:rsidRDefault="003E4E1C" w:rsidP="003E4E1C">
          <w:pPr>
            <w:pStyle w:val="6DDD2F33CE5948EC9CE90AD76F727605"/>
          </w:pPr>
          <w:r w:rsidRPr="00F94792">
            <w:rPr>
              <w:rStyle w:val="PlaceholderText"/>
            </w:rPr>
            <w:t xml:space="preserve">Click here to </w:t>
          </w:r>
          <w:r>
            <w:rPr>
              <w:rStyle w:val="PlaceholderText"/>
            </w:rPr>
            <w:t>write your contact telephone number(s)</w:t>
          </w:r>
          <w:r w:rsidRPr="00F94792">
            <w:rPr>
              <w:rStyle w:val="PlaceholderText"/>
            </w:rPr>
            <w:t>.</w:t>
          </w:r>
        </w:p>
      </w:docPartBody>
    </w:docPart>
    <w:docPart>
      <w:docPartPr>
        <w:name w:val="4F5C904093D048FCADFE350C0DD023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B3CB1E-921A-4924-996B-4534CCA19C44}"/>
      </w:docPartPr>
      <w:docPartBody>
        <w:p w:rsidR="00000000" w:rsidRDefault="003E4E1C" w:rsidP="003E4E1C">
          <w:pPr>
            <w:pStyle w:val="4F5C904093D048FCADFE350C0DD0235B"/>
          </w:pPr>
          <w:r w:rsidRPr="00F94792">
            <w:rPr>
              <w:rStyle w:val="PlaceholderText"/>
            </w:rPr>
            <w:t xml:space="preserve">Click here to </w:t>
          </w:r>
          <w:r>
            <w:rPr>
              <w:rStyle w:val="PlaceholderText"/>
            </w:rPr>
            <w:t>write your contact e-mail address</w:t>
          </w:r>
        </w:p>
      </w:docPartBody>
    </w:docPart>
    <w:docPart>
      <w:docPartPr>
        <w:name w:val="4CB4495F40EC47B7BFBDA935192D97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6B0E9-D56A-4472-9531-E00C497CBCFE}"/>
      </w:docPartPr>
      <w:docPartBody>
        <w:p w:rsidR="00000000" w:rsidRDefault="003E4E1C" w:rsidP="003E4E1C">
          <w:pPr>
            <w:pStyle w:val="4CB4495F40EC47B7BFBDA935192D9787"/>
          </w:pPr>
          <w:r w:rsidRPr="00F94792">
            <w:rPr>
              <w:rStyle w:val="PlaceholderText"/>
            </w:rPr>
            <w:t xml:space="preserve">Click here to </w:t>
          </w:r>
          <w:r>
            <w:rPr>
              <w:rStyle w:val="PlaceholderText"/>
            </w:rPr>
            <w:t>insert link to your personal/professional website (if any)</w:t>
          </w:r>
        </w:p>
      </w:docPartBody>
    </w:docPart>
    <w:docPart>
      <w:docPartPr>
        <w:name w:val="6E418740735F4C2C9DAE42F1DF151D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6E716B-18B7-4201-9455-8BF402112192}"/>
      </w:docPartPr>
      <w:docPartBody>
        <w:p w:rsidR="00000000" w:rsidRDefault="003E4E1C" w:rsidP="003E4E1C">
          <w:pPr>
            <w:pStyle w:val="6E418740735F4C2C9DAE42F1DF151D2F"/>
          </w:pPr>
          <w:r w:rsidRPr="00F94792">
            <w:rPr>
              <w:rStyle w:val="PlaceholderText"/>
            </w:rPr>
            <w:t>Click here to enter text.</w:t>
          </w:r>
        </w:p>
      </w:docPartBody>
    </w:docPart>
    <w:docPart>
      <w:docPartPr>
        <w:name w:val="CE1233293B9B4D3E9C5B6DC1DE97F6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1C0C7-885F-4D89-ADB2-E7D4C0946D18}"/>
      </w:docPartPr>
      <w:docPartBody>
        <w:p w:rsidR="00000000" w:rsidRDefault="003E4E1C" w:rsidP="003E4E1C">
          <w:pPr>
            <w:pStyle w:val="CE1233293B9B4D3E9C5B6DC1DE97F657"/>
          </w:pPr>
          <w:r w:rsidRPr="00F94792">
            <w:rPr>
              <w:rStyle w:val="PlaceholderText"/>
            </w:rPr>
            <w:t>Click here to enter a date.</w:t>
          </w:r>
        </w:p>
      </w:docPartBody>
    </w:docPart>
    <w:docPart>
      <w:docPartPr>
        <w:name w:val="DF578EA897FB4144B81755E2AF794E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72CB8C-FF2B-4636-AD8D-CA8DAA4848B0}"/>
      </w:docPartPr>
      <w:docPartBody>
        <w:p w:rsidR="00000000" w:rsidRDefault="003E4E1C" w:rsidP="003E4E1C">
          <w:pPr>
            <w:pStyle w:val="DF578EA897FB4144B81755E2AF794E6C"/>
          </w:pPr>
          <w:r>
            <w:rPr>
              <w:rStyle w:val="PlaceholderText"/>
            </w:rPr>
            <w:t>Main tasks and responsibilities</w:t>
          </w:r>
          <w:r w:rsidRPr="00E31A3A">
            <w:rPr>
              <w:rStyle w:val="PlaceholderText"/>
            </w:rPr>
            <w:t>.</w:t>
          </w:r>
        </w:p>
      </w:docPartBody>
    </w:docPart>
    <w:docPart>
      <w:docPartPr>
        <w:name w:val="7D75DAFD48D941149F710DA8083638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F1ECDC-5285-4D68-9E8F-1AA2DF84669F}"/>
      </w:docPartPr>
      <w:docPartBody>
        <w:p w:rsidR="00000000" w:rsidRDefault="003E4E1C" w:rsidP="003E4E1C">
          <w:pPr>
            <w:pStyle w:val="7D75DAFD48D941149F710DA808363881"/>
          </w:pPr>
          <w:r>
            <w:rPr>
              <w:rStyle w:val="PlaceholderText"/>
            </w:rPr>
            <w:t>Replace with name of language certificate</w:t>
          </w:r>
        </w:p>
      </w:docPartBody>
    </w:docPart>
    <w:docPart>
      <w:docPartPr>
        <w:name w:val="261AEAFCF7CB4998962FBD2F2EE243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D5FF45-B7F1-4A55-8A34-1BAC1AA71D21}"/>
      </w:docPartPr>
      <w:docPartBody>
        <w:p w:rsidR="00000000" w:rsidRDefault="003E4E1C" w:rsidP="003E4E1C">
          <w:pPr>
            <w:pStyle w:val="261AEAFCF7CB4998962FBD2F2EE24342"/>
          </w:pPr>
          <w:r>
            <w:rPr>
              <w:rStyle w:val="PlaceholderText"/>
            </w:rPr>
            <w:t>Replace with name of language certificate</w:t>
          </w:r>
        </w:p>
      </w:docPartBody>
    </w:docPart>
    <w:docPart>
      <w:docPartPr>
        <w:name w:val="DD829E342289450EAC1D169E6DB4B8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400FB5-7AF0-44A0-8726-AD892258F8FC}"/>
      </w:docPartPr>
      <w:docPartBody>
        <w:p w:rsidR="00000000" w:rsidRDefault="003E4E1C" w:rsidP="003E4E1C">
          <w:pPr>
            <w:pStyle w:val="DD829E342289450EAC1D169E6DB4B846"/>
          </w:pPr>
          <w:r>
            <w:rPr>
              <w:rStyle w:val="PlaceholderText"/>
            </w:rPr>
            <w:t>Replace with name of language certificate</w:t>
          </w:r>
        </w:p>
      </w:docPartBody>
    </w:docPart>
    <w:docPart>
      <w:docPartPr>
        <w:name w:val="4073ECD8538B4CA883266235879A56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382C9-63A0-4154-BB69-26B74F6F5314}"/>
      </w:docPartPr>
      <w:docPartBody>
        <w:p w:rsidR="00000000" w:rsidRDefault="003E4E1C" w:rsidP="003E4E1C">
          <w:pPr>
            <w:pStyle w:val="4073ECD8538B4CA883266235879A56BE"/>
          </w:pPr>
          <w:r>
            <w:rPr>
              <w:rStyle w:val="PlaceholderText"/>
            </w:rPr>
            <w:t>Replace with name of language certificate</w:t>
          </w:r>
        </w:p>
      </w:docPartBody>
    </w:docPart>
    <w:docPart>
      <w:docPartPr>
        <w:name w:val="FC6D812DE9F3459495DEFED22537E7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9B98FD-D517-4891-9AFD-648FC471F28A}"/>
      </w:docPartPr>
      <w:docPartBody>
        <w:p w:rsidR="00000000" w:rsidRDefault="003E4E1C" w:rsidP="003E4E1C">
          <w:pPr>
            <w:pStyle w:val="FC6D812DE9F3459495DEFED22537E70F"/>
          </w:pPr>
          <w:r>
            <w:rPr>
              <w:rStyle w:val="PlaceholderText"/>
            </w:rPr>
            <w:t>Replace with name of language certificate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OpenSymbol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Microsoft YaHei">
    <w:altName w:val="Arial Unicode MS"/>
    <w:charset w:val="86"/>
    <w:family w:val="swiss"/>
    <w:pitch w:val="variable"/>
    <w:sig w:usb0="00000000" w:usb1="28CF3C52" w:usb2="00000016" w:usb3="00000000" w:csb0="0004001F" w:csb1="00000000"/>
  </w:font>
  <w:font w:name="ArialMT">
    <w:altName w:val="Arial"/>
    <w:charset w:val="00"/>
    <w:family w:val="swiss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E4E1C"/>
    <w:rsid w:val="003E4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4E1C"/>
    <w:rPr>
      <w:color w:val="808080"/>
    </w:rPr>
  </w:style>
  <w:style w:type="paragraph" w:customStyle="1" w:styleId="14D7B09D18C546E2824CF38347B8D8EF">
    <w:name w:val="14D7B09D18C546E2824CF38347B8D8EF"/>
  </w:style>
  <w:style w:type="paragraph" w:customStyle="1" w:styleId="C11537D26ADE4B838E24328E78F8DE29">
    <w:name w:val="C11537D26ADE4B838E24328E78F8DE29"/>
  </w:style>
  <w:style w:type="paragraph" w:customStyle="1" w:styleId="D24E5788FFCC46E2BA8F06927F5B6CE9">
    <w:name w:val="D24E5788FFCC46E2BA8F06927F5B6CE9"/>
  </w:style>
  <w:style w:type="paragraph" w:customStyle="1" w:styleId="CA1F3644BCEE44FC8899E72780A29838">
    <w:name w:val="CA1F3644BCEE44FC8899E72780A29838"/>
  </w:style>
  <w:style w:type="paragraph" w:customStyle="1" w:styleId="F14943A82BCF4EDAA45FE338AAD4220B">
    <w:name w:val="F14943A82BCF4EDAA45FE338AAD4220B"/>
  </w:style>
  <w:style w:type="paragraph" w:customStyle="1" w:styleId="D9DCCF49D58345A0B2060805BFE9AB10">
    <w:name w:val="D9DCCF49D58345A0B2060805BFE9AB10"/>
  </w:style>
  <w:style w:type="paragraph" w:customStyle="1" w:styleId="8CB9B7B1C71B4CE6BB06340408503B36">
    <w:name w:val="8CB9B7B1C71B4CE6BB06340408503B36"/>
  </w:style>
  <w:style w:type="paragraph" w:customStyle="1" w:styleId="8D410E2F4DCA4BCE93658579C8A8AFC4">
    <w:name w:val="8D410E2F4DCA4BCE93658579C8A8AFC4"/>
  </w:style>
  <w:style w:type="paragraph" w:customStyle="1" w:styleId="785747EA4E264DE89521250E17CB68E0">
    <w:name w:val="785747EA4E264DE89521250E17CB68E0"/>
  </w:style>
  <w:style w:type="paragraph" w:customStyle="1" w:styleId="9E4996EB3BA6465C91B0781F716AD960">
    <w:name w:val="9E4996EB3BA6465C91B0781F716AD960"/>
  </w:style>
  <w:style w:type="paragraph" w:customStyle="1" w:styleId="4533F01CD038400CB848A69336FFED2D">
    <w:name w:val="4533F01CD038400CB848A69336FFED2D"/>
  </w:style>
  <w:style w:type="paragraph" w:customStyle="1" w:styleId="51DBB205EDEC49F184F83656EE9602F8">
    <w:name w:val="51DBB205EDEC49F184F83656EE9602F8"/>
  </w:style>
  <w:style w:type="paragraph" w:customStyle="1" w:styleId="2D9B80308F6E4332ABC2962B2565791F">
    <w:name w:val="2D9B80308F6E4332ABC2962B2565791F"/>
  </w:style>
  <w:style w:type="paragraph" w:customStyle="1" w:styleId="2029BCAD7499412097522944B321D766">
    <w:name w:val="2029BCAD7499412097522944B321D766"/>
  </w:style>
  <w:style w:type="paragraph" w:customStyle="1" w:styleId="D72E162742CA47D69B6B1E8C8FC373B5">
    <w:name w:val="D72E162742CA47D69B6B1E8C8FC373B5"/>
  </w:style>
  <w:style w:type="paragraph" w:customStyle="1" w:styleId="16123F2605694C9C8213A70C933C142B">
    <w:name w:val="16123F2605694C9C8213A70C933C142B"/>
  </w:style>
  <w:style w:type="paragraph" w:customStyle="1" w:styleId="D650D60A92784197A577F51AEEEC7637">
    <w:name w:val="D650D60A92784197A577F51AEEEC7637"/>
  </w:style>
  <w:style w:type="paragraph" w:customStyle="1" w:styleId="798CC5F2FCF84A80A4314F7B811A32DB">
    <w:name w:val="798CC5F2FCF84A80A4314F7B811A32DB"/>
  </w:style>
  <w:style w:type="paragraph" w:customStyle="1" w:styleId="5F7C02CE499B4340845FBB62A1507637">
    <w:name w:val="5F7C02CE499B4340845FBB62A1507637"/>
  </w:style>
  <w:style w:type="paragraph" w:customStyle="1" w:styleId="DE08247C6B674980A2424215D1E75EBB">
    <w:name w:val="DE08247C6B674980A2424215D1E75EBB"/>
  </w:style>
  <w:style w:type="paragraph" w:customStyle="1" w:styleId="CD2245B74FFD43A5ABA101B0B81247EC">
    <w:name w:val="CD2245B74FFD43A5ABA101B0B81247EC"/>
  </w:style>
  <w:style w:type="paragraph" w:customStyle="1" w:styleId="98AB5E9F0AA24283B7B7E4774691D6C0">
    <w:name w:val="98AB5E9F0AA24283B7B7E4774691D6C0"/>
  </w:style>
  <w:style w:type="paragraph" w:customStyle="1" w:styleId="EF9E015D36CB465A81149CF961907EE7">
    <w:name w:val="EF9E015D36CB465A81149CF961907EE7"/>
  </w:style>
  <w:style w:type="paragraph" w:customStyle="1" w:styleId="02F59A11551A490891731E8FE1E35F44">
    <w:name w:val="02F59A11551A490891731E8FE1E35F44"/>
  </w:style>
  <w:style w:type="paragraph" w:customStyle="1" w:styleId="FC36639586A54AD0998AED479E0F0617">
    <w:name w:val="FC36639586A54AD0998AED479E0F0617"/>
  </w:style>
  <w:style w:type="paragraph" w:customStyle="1" w:styleId="B0100FEFF68B4116A21A6542D0F9AC1A">
    <w:name w:val="B0100FEFF68B4116A21A6542D0F9AC1A"/>
  </w:style>
  <w:style w:type="paragraph" w:customStyle="1" w:styleId="8F01C03C7B74463FBD681EB2D0A9B36E">
    <w:name w:val="8F01C03C7B74463FBD681EB2D0A9B36E"/>
  </w:style>
  <w:style w:type="paragraph" w:customStyle="1" w:styleId="B601B0232D304E38A0C4828F7D9B8269">
    <w:name w:val="B601B0232D304E38A0C4828F7D9B8269"/>
  </w:style>
  <w:style w:type="paragraph" w:customStyle="1" w:styleId="8F563CEB39FC443497DEF0FD1205CD34">
    <w:name w:val="8F563CEB39FC443497DEF0FD1205CD34"/>
  </w:style>
  <w:style w:type="paragraph" w:customStyle="1" w:styleId="8A81A30D3D0B4B2E812BE186E31A4DDE">
    <w:name w:val="8A81A30D3D0B4B2E812BE186E31A4DDE"/>
  </w:style>
  <w:style w:type="paragraph" w:customStyle="1" w:styleId="739AFC81F6A4457ABA986D384BC287FB">
    <w:name w:val="739AFC81F6A4457ABA986D384BC287FB"/>
  </w:style>
  <w:style w:type="paragraph" w:customStyle="1" w:styleId="E441E3F0F0E04898809463A856E906F5">
    <w:name w:val="E441E3F0F0E04898809463A856E906F5"/>
  </w:style>
  <w:style w:type="paragraph" w:customStyle="1" w:styleId="31942B8298494C318F7087A3327E9D4C">
    <w:name w:val="31942B8298494C318F7087A3327E9D4C"/>
  </w:style>
  <w:style w:type="paragraph" w:customStyle="1" w:styleId="BF2F794E5A9D46B3899A706FF490B9C5">
    <w:name w:val="BF2F794E5A9D46B3899A706FF490B9C5"/>
  </w:style>
  <w:style w:type="paragraph" w:customStyle="1" w:styleId="83BA9520247442728BA86E59920C4196">
    <w:name w:val="83BA9520247442728BA86E59920C4196"/>
  </w:style>
  <w:style w:type="paragraph" w:customStyle="1" w:styleId="65C725EE2D9F4234854AF45D80602F67">
    <w:name w:val="65C725EE2D9F4234854AF45D80602F67"/>
  </w:style>
  <w:style w:type="paragraph" w:customStyle="1" w:styleId="D269D37F36824548B2CA924A59301A5F">
    <w:name w:val="D269D37F36824548B2CA924A59301A5F"/>
  </w:style>
  <w:style w:type="paragraph" w:customStyle="1" w:styleId="AA49AE10928648D89E1E91AA607AFB87">
    <w:name w:val="AA49AE10928648D89E1E91AA607AFB87"/>
  </w:style>
  <w:style w:type="paragraph" w:customStyle="1" w:styleId="582642BD89A740B78BC1A8B3FC46A2BA">
    <w:name w:val="582642BD89A740B78BC1A8B3FC46A2BA"/>
  </w:style>
  <w:style w:type="paragraph" w:customStyle="1" w:styleId="5E438D8D404D421DADAE2F76BEB47B0D">
    <w:name w:val="5E438D8D404D421DADAE2F76BEB47B0D"/>
  </w:style>
  <w:style w:type="paragraph" w:customStyle="1" w:styleId="E41770FC9528474DA5829134525C8056">
    <w:name w:val="E41770FC9528474DA5829134525C8056"/>
  </w:style>
  <w:style w:type="paragraph" w:customStyle="1" w:styleId="635E3D9B16424FB282A1C16A855981D8">
    <w:name w:val="635E3D9B16424FB282A1C16A855981D8"/>
  </w:style>
  <w:style w:type="paragraph" w:customStyle="1" w:styleId="396B8410B5004D93A9299789133BE52C">
    <w:name w:val="396B8410B5004D93A9299789133BE52C"/>
  </w:style>
  <w:style w:type="paragraph" w:customStyle="1" w:styleId="A46D4729988E45CFBCAB7A8C17ABD586">
    <w:name w:val="A46D4729988E45CFBCAB7A8C17ABD586"/>
  </w:style>
  <w:style w:type="paragraph" w:customStyle="1" w:styleId="B98866A3518C45BAB2C1A3D8CC311BAD">
    <w:name w:val="B98866A3518C45BAB2C1A3D8CC311BAD"/>
  </w:style>
  <w:style w:type="paragraph" w:customStyle="1" w:styleId="532C411DCDF044E9AB424184BA47B59F">
    <w:name w:val="532C411DCDF044E9AB424184BA47B59F"/>
  </w:style>
  <w:style w:type="paragraph" w:customStyle="1" w:styleId="B542833EC62F4C46AA00FF421CE411D1">
    <w:name w:val="B542833EC62F4C46AA00FF421CE411D1"/>
  </w:style>
  <w:style w:type="paragraph" w:customStyle="1" w:styleId="CEBACC36E5074EBF8B4F6701CD31E9E7">
    <w:name w:val="CEBACC36E5074EBF8B4F6701CD31E9E7"/>
  </w:style>
  <w:style w:type="paragraph" w:customStyle="1" w:styleId="E0D8FBC9123141AD9DF7CAB2653B79EB">
    <w:name w:val="E0D8FBC9123141AD9DF7CAB2653B79EB"/>
  </w:style>
  <w:style w:type="paragraph" w:customStyle="1" w:styleId="872A4114D8DD496082AB7F22178FB0E3">
    <w:name w:val="872A4114D8DD496082AB7F22178FB0E3"/>
  </w:style>
  <w:style w:type="paragraph" w:customStyle="1" w:styleId="AA971C778ED04469A7DDE90B18AF395D">
    <w:name w:val="AA971C778ED04469A7DDE90B18AF395D"/>
  </w:style>
  <w:style w:type="paragraph" w:customStyle="1" w:styleId="51BE9CB124114637B24758732A895207">
    <w:name w:val="51BE9CB124114637B24758732A895207"/>
  </w:style>
  <w:style w:type="paragraph" w:customStyle="1" w:styleId="068720F0A1ED4BF7AB73B18FA15A8884">
    <w:name w:val="068720F0A1ED4BF7AB73B18FA15A8884"/>
  </w:style>
  <w:style w:type="paragraph" w:customStyle="1" w:styleId="9659EE8F4F374988B14DB488DE981993">
    <w:name w:val="9659EE8F4F374988B14DB488DE981993"/>
  </w:style>
  <w:style w:type="paragraph" w:customStyle="1" w:styleId="57A34FA7A14D48428E9CBD74BC89E20B">
    <w:name w:val="57A34FA7A14D48428E9CBD74BC89E20B"/>
  </w:style>
  <w:style w:type="paragraph" w:customStyle="1" w:styleId="C5A2EE3A0BD84C0891152D4BF6637B86">
    <w:name w:val="C5A2EE3A0BD84C0891152D4BF6637B86"/>
  </w:style>
  <w:style w:type="paragraph" w:customStyle="1" w:styleId="7CA033E0E5BC418FB9238F364F3A4B9E">
    <w:name w:val="7CA033E0E5BC418FB9238F364F3A4B9E"/>
  </w:style>
  <w:style w:type="paragraph" w:customStyle="1" w:styleId="FD28E06A8CE247618226545FC5832885">
    <w:name w:val="FD28E06A8CE247618226545FC5832885"/>
  </w:style>
  <w:style w:type="paragraph" w:customStyle="1" w:styleId="12C76F8D612E4839B3D0723F5DA68EBB">
    <w:name w:val="12C76F8D612E4839B3D0723F5DA68EBB"/>
  </w:style>
  <w:style w:type="paragraph" w:customStyle="1" w:styleId="49BFD3294ABD4C5AB7CD7DA76852092A">
    <w:name w:val="49BFD3294ABD4C5AB7CD7DA76852092A"/>
  </w:style>
  <w:style w:type="paragraph" w:customStyle="1" w:styleId="9833B95F30774B2B8D7A2B5C1AC397CD">
    <w:name w:val="9833B95F30774B2B8D7A2B5C1AC397CD"/>
  </w:style>
  <w:style w:type="paragraph" w:customStyle="1" w:styleId="BC17DA5927A7424CACD31792308BB55B">
    <w:name w:val="BC17DA5927A7424CACD31792308BB55B"/>
    <w:rsid w:val="003E4E1C"/>
  </w:style>
  <w:style w:type="paragraph" w:customStyle="1" w:styleId="C170A395EA7B4205B70B4E20F09368B6">
    <w:name w:val="C170A395EA7B4205B70B4E20F09368B6"/>
    <w:rsid w:val="003E4E1C"/>
  </w:style>
  <w:style w:type="paragraph" w:customStyle="1" w:styleId="165782FF14264C398F9A73386227335F">
    <w:name w:val="165782FF14264C398F9A73386227335F"/>
    <w:rsid w:val="003E4E1C"/>
  </w:style>
  <w:style w:type="paragraph" w:customStyle="1" w:styleId="C93AD5217415482AB21662695EC95C4D">
    <w:name w:val="C93AD5217415482AB21662695EC95C4D"/>
    <w:rsid w:val="003E4E1C"/>
  </w:style>
  <w:style w:type="paragraph" w:customStyle="1" w:styleId="DD9B141DE4D146E9A73B02A6F7664C49">
    <w:name w:val="DD9B141DE4D146E9A73B02A6F7664C49"/>
    <w:rsid w:val="003E4E1C"/>
  </w:style>
  <w:style w:type="paragraph" w:customStyle="1" w:styleId="0F2F718573AC474FA053D76141B5A943">
    <w:name w:val="0F2F718573AC474FA053D76141B5A943"/>
    <w:rsid w:val="003E4E1C"/>
  </w:style>
  <w:style w:type="paragraph" w:customStyle="1" w:styleId="17F5E8D62DF449F38F215F3DC7786167">
    <w:name w:val="17F5E8D62DF449F38F215F3DC7786167"/>
    <w:rsid w:val="003E4E1C"/>
  </w:style>
  <w:style w:type="paragraph" w:customStyle="1" w:styleId="0FEAED7C80F446A58B5E707372821655">
    <w:name w:val="0FEAED7C80F446A58B5E707372821655"/>
    <w:rsid w:val="003E4E1C"/>
  </w:style>
  <w:style w:type="paragraph" w:customStyle="1" w:styleId="1C5A7CF7389F485E8AAAF9C3BCD10AAB">
    <w:name w:val="1C5A7CF7389F485E8AAAF9C3BCD10AAB"/>
    <w:rsid w:val="003E4E1C"/>
  </w:style>
  <w:style w:type="paragraph" w:customStyle="1" w:styleId="D82799ECD0D1474495C44FB7CF2030A2">
    <w:name w:val="D82799ECD0D1474495C44FB7CF2030A2"/>
    <w:rsid w:val="003E4E1C"/>
  </w:style>
  <w:style w:type="paragraph" w:customStyle="1" w:styleId="23BC6FF44FA8446BA8CCB18BEDAA0D3D">
    <w:name w:val="23BC6FF44FA8446BA8CCB18BEDAA0D3D"/>
    <w:rsid w:val="003E4E1C"/>
  </w:style>
  <w:style w:type="paragraph" w:customStyle="1" w:styleId="8AA67A9C11C748C1A45A10F3674C3ECF">
    <w:name w:val="8AA67A9C11C748C1A45A10F3674C3ECF"/>
    <w:rsid w:val="003E4E1C"/>
  </w:style>
  <w:style w:type="paragraph" w:customStyle="1" w:styleId="1CB1F9B47A8F45FDACD078A14E28C63E">
    <w:name w:val="1CB1F9B47A8F45FDACD078A14E28C63E"/>
    <w:rsid w:val="003E4E1C"/>
  </w:style>
  <w:style w:type="paragraph" w:customStyle="1" w:styleId="A9B56F7BA9CF4419B27150F087CBA228">
    <w:name w:val="A9B56F7BA9CF4419B27150F087CBA228"/>
    <w:rsid w:val="003E4E1C"/>
  </w:style>
  <w:style w:type="paragraph" w:customStyle="1" w:styleId="9774FCE7F2E0467CA0E1556ACFBD32E2">
    <w:name w:val="9774FCE7F2E0467CA0E1556ACFBD32E2"/>
    <w:rsid w:val="003E4E1C"/>
  </w:style>
  <w:style w:type="paragraph" w:customStyle="1" w:styleId="EAA6121D0C1C41AB80D23783D18D9FA4">
    <w:name w:val="EAA6121D0C1C41AB80D23783D18D9FA4"/>
    <w:rsid w:val="003E4E1C"/>
  </w:style>
  <w:style w:type="paragraph" w:customStyle="1" w:styleId="7C1767A9CD894021A94D6DEA1CBFF69E">
    <w:name w:val="7C1767A9CD894021A94D6DEA1CBFF69E"/>
    <w:rsid w:val="003E4E1C"/>
  </w:style>
  <w:style w:type="paragraph" w:customStyle="1" w:styleId="C77F24E576DA442B891372544F0280DD">
    <w:name w:val="C77F24E576DA442B891372544F0280DD"/>
    <w:rsid w:val="003E4E1C"/>
  </w:style>
  <w:style w:type="paragraph" w:customStyle="1" w:styleId="B8ADBB96750A455A812AB70A4D185DC9">
    <w:name w:val="B8ADBB96750A455A812AB70A4D185DC9"/>
    <w:rsid w:val="003E4E1C"/>
  </w:style>
  <w:style w:type="paragraph" w:customStyle="1" w:styleId="E63A4C49F088483AB087F4703C0DDC80">
    <w:name w:val="E63A4C49F088483AB087F4703C0DDC80"/>
    <w:rsid w:val="003E4E1C"/>
  </w:style>
  <w:style w:type="paragraph" w:customStyle="1" w:styleId="0CD9D8D3E5E24F1DA609E2ADD96150C3">
    <w:name w:val="0CD9D8D3E5E24F1DA609E2ADD96150C3"/>
    <w:rsid w:val="003E4E1C"/>
  </w:style>
  <w:style w:type="paragraph" w:customStyle="1" w:styleId="92D06F5F9E444351B86E94A64BD02AB1">
    <w:name w:val="92D06F5F9E444351B86E94A64BD02AB1"/>
    <w:rsid w:val="003E4E1C"/>
  </w:style>
  <w:style w:type="paragraph" w:customStyle="1" w:styleId="A3C8DDF3DB6D414AA0EF20ABCB9F681B">
    <w:name w:val="A3C8DDF3DB6D414AA0EF20ABCB9F681B"/>
    <w:rsid w:val="003E4E1C"/>
  </w:style>
  <w:style w:type="paragraph" w:customStyle="1" w:styleId="5E8DA76FFE814F539C5C3A303E57F472">
    <w:name w:val="5E8DA76FFE814F539C5C3A303E57F472"/>
    <w:rsid w:val="003E4E1C"/>
  </w:style>
  <w:style w:type="paragraph" w:customStyle="1" w:styleId="972930FAEC284523A6BD85060301D872">
    <w:name w:val="972930FAEC284523A6BD85060301D872"/>
    <w:rsid w:val="003E4E1C"/>
  </w:style>
  <w:style w:type="paragraph" w:customStyle="1" w:styleId="6033D20A384E40DAB55B882FDC733F8C">
    <w:name w:val="6033D20A384E40DAB55B882FDC733F8C"/>
    <w:rsid w:val="003E4E1C"/>
  </w:style>
  <w:style w:type="paragraph" w:customStyle="1" w:styleId="F67387C9DF2C42FF8FF699310B5A63CE">
    <w:name w:val="F67387C9DF2C42FF8FF699310B5A63CE"/>
    <w:rsid w:val="003E4E1C"/>
  </w:style>
  <w:style w:type="paragraph" w:customStyle="1" w:styleId="E5202D17983445EA8A5AC05F8FAA3E47">
    <w:name w:val="E5202D17983445EA8A5AC05F8FAA3E47"/>
    <w:rsid w:val="003E4E1C"/>
  </w:style>
  <w:style w:type="paragraph" w:customStyle="1" w:styleId="702851044E7B4CC187448E6CE120DBA5">
    <w:name w:val="702851044E7B4CC187448E6CE120DBA5"/>
    <w:rsid w:val="003E4E1C"/>
  </w:style>
  <w:style w:type="paragraph" w:customStyle="1" w:styleId="07FC4293D1D145A69BE95BA2BE3D119F">
    <w:name w:val="07FC4293D1D145A69BE95BA2BE3D119F"/>
    <w:rsid w:val="003E4E1C"/>
  </w:style>
  <w:style w:type="paragraph" w:customStyle="1" w:styleId="C11537D26ADE4B838E24328E78F8DE291">
    <w:name w:val="C11537D26ADE4B838E24328E78F8DE29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D24E5788FFCC46E2BA8F06927F5B6CE91">
    <w:name w:val="D24E5788FFCC46E2BA8F06927F5B6CE9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C170A395EA7B4205B70B4E20F09368B61">
    <w:name w:val="C170A395EA7B4205B70B4E20F09368B6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CA1F3644BCEE44FC8899E72780A298381">
    <w:name w:val="CA1F3644BCEE44FC8899E72780A298381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F14943A82BCF4EDAA45FE338AAD4220B1">
    <w:name w:val="F14943A82BCF4EDAA45FE338AAD4220B1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D9DCCF49D58345A0B2060805BFE9AB101">
    <w:name w:val="D9DCCF49D58345A0B2060805BFE9AB101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93AD5217415482AB21662695EC95C4D1">
    <w:name w:val="C93AD5217415482AB21662695EC95C4D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0F2F718573AC474FA053D76141B5A9431">
    <w:name w:val="0F2F718573AC474FA053D76141B5A943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0FEAED7C80F446A58B5E7073728216551">
    <w:name w:val="0FEAED7C80F446A58B5E707372821655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D82799ECD0D1474495C44FB7CF2030A21">
    <w:name w:val="D82799ECD0D1474495C44FB7CF2030A2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785747EA4E264DE89521250E17CB68E01">
    <w:name w:val="785747EA4E264DE89521250E17CB68E01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9E4996EB3BA6465C91B0781F716AD9601">
    <w:name w:val="9E4996EB3BA6465C91B0781F716AD9601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4533F01CD038400CB848A69336FFED2D1">
    <w:name w:val="4533F01CD038400CB848A69336FFED2D1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8AA67A9C11C748C1A45A10F3674C3ECF1">
    <w:name w:val="8AA67A9C11C748C1A45A10F3674C3ECF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A9B56F7BA9CF4419B27150F087CBA2281">
    <w:name w:val="A9B56F7BA9CF4419B27150F087CBA228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E63A4C49F088483AB087F4703C0DDC801">
    <w:name w:val="E63A4C49F088483AB087F4703C0DDC801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92D06F5F9E444351B86E94A64BD02AB11">
    <w:name w:val="92D06F5F9E444351B86E94A64BD02AB11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5E8DA76FFE814F539C5C3A303E57F4721">
    <w:name w:val="5E8DA76FFE814F539C5C3A303E57F4721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AA6121D0C1C41AB80D23783D18D9FA41">
    <w:name w:val="EAA6121D0C1C41AB80D23783D18D9FA4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C77F24E576DA442B891372544F0280DD1">
    <w:name w:val="C77F24E576DA442B891372544F0280DD1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07FC4293D1D145A69BE95BA2BE3D119F1">
    <w:name w:val="07FC4293D1D145A69BE95BA2BE3D119F1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E5202D17983445EA8A5AC05F8FAA3E471">
    <w:name w:val="E5202D17983445EA8A5AC05F8FAA3E471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6033D20A384E40DAB55B882FDC733F8C1">
    <w:name w:val="6033D20A384E40DAB55B882FDC733F8C1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DE08247C6B674980A2424215D1E75EBB1">
    <w:name w:val="DE08247C6B674980A2424215D1E75EBB1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D2245B74FFD43A5ABA101B0B81247EC1">
    <w:name w:val="CD2245B74FFD43A5ABA101B0B81247EC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98AB5E9F0AA24283B7B7E4774691D6C01">
    <w:name w:val="98AB5E9F0AA24283B7B7E4774691D6C0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F9E015D36CB465A81149CF961907EE71">
    <w:name w:val="EF9E015D36CB465A81149CF961907EE7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02F59A11551A490891731E8FE1E35F441">
    <w:name w:val="02F59A11551A490891731E8FE1E35F44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FC36639586A54AD0998AED479E0F06171">
    <w:name w:val="FC36639586A54AD0998AED479E0F0617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0100FEFF68B4116A21A6542D0F9AC1A1">
    <w:name w:val="B0100FEFF68B4116A21A6542D0F9AC1A1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8F01C03C7B74463FBD681EB2D0A9B36E1">
    <w:name w:val="8F01C03C7B74463FBD681EB2D0A9B36E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601B0232D304E38A0C4828F7D9B82691">
    <w:name w:val="B601B0232D304E38A0C4828F7D9B8269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F563CEB39FC443497DEF0FD1205CD341">
    <w:name w:val="8F563CEB39FC443497DEF0FD1205CD34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A81A30D3D0B4B2E812BE186E31A4DDE1">
    <w:name w:val="8A81A30D3D0B4B2E812BE186E31A4DDE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739AFC81F6A4457ABA986D384BC287FB1">
    <w:name w:val="739AFC81F6A4457ABA986D384BC287FB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441E3F0F0E04898809463A856E906F51">
    <w:name w:val="E441E3F0F0E04898809463A856E906F51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31942B8298494C318F7087A3327E9D4C1">
    <w:name w:val="31942B8298494C318F7087A3327E9D4C1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BF2F794E5A9D46B3899A706FF490B9C51">
    <w:name w:val="BF2F794E5A9D46B3899A706FF490B9C5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3BA9520247442728BA86E59920C41961">
    <w:name w:val="83BA9520247442728BA86E59920C4196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65C725EE2D9F4234854AF45D80602F671">
    <w:name w:val="65C725EE2D9F4234854AF45D80602F67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D269D37F36824548B2CA924A59301A5F1">
    <w:name w:val="D269D37F36824548B2CA924A59301A5F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AA49AE10928648D89E1E91AA607AFB871">
    <w:name w:val="AA49AE10928648D89E1E91AA607AFB87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82642BD89A740B78BC1A8B3FC46A2BA1">
    <w:name w:val="582642BD89A740B78BC1A8B3FC46A2BA1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E438D8D404D421DADAE2F76BEB47B0D1">
    <w:name w:val="5E438D8D404D421DADAE2F76BEB47B0D1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41770FC9528474DA5829134525C80561">
    <w:name w:val="E41770FC9528474DA5829134525C8056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635E3D9B16424FB282A1C16A855981D81">
    <w:name w:val="635E3D9B16424FB282A1C16A855981D8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396B8410B5004D93A9299789133BE52C1">
    <w:name w:val="396B8410B5004D93A9299789133BE52C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A46D4729988E45CFBCAB7A8C17ABD5861">
    <w:name w:val="A46D4729988E45CFBCAB7A8C17ABD586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98866A3518C45BAB2C1A3D8CC311BAD1">
    <w:name w:val="B98866A3518C45BAB2C1A3D8CC311BAD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32C411DCDF044E9AB424184BA47B59F1">
    <w:name w:val="532C411DCDF044E9AB424184BA47B59F1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542833EC62F4C46AA00FF421CE411D11">
    <w:name w:val="B542833EC62F4C46AA00FF421CE411D11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EBACC36E5074EBF8B4F6701CD31E9E71">
    <w:name w:val="CEBACC36E5074EBF8B4F6701CD31E9E7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0D8FBC9123141AD9DF7CAB2653B79EB1">
    <w:name w:val="E0D8FBC9123141AD9DF7CAB2653B79EB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72A4114D8DD496082AB7F22178FB0E31">
    <w:name w:val="872A4114D8DD496082AB7F22178FB0E3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AA971C778ED04469A7DDE90B18AF395D1">
    <w:name w:val="AA971C778ED04469A7DDE90B18AF395D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1BE9CB124114637B24758732A8952071">
    <w:name w:val="51BE9CB124114637B24758732A895207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068720F0A1ED4BF7AB73B18FA15A88841">
    <w:name w:val="068720F0A1ED4BF7AB73B18FA15A88841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9659EE8F4F374988B14DB488DE9819931">
    <w:name w:val="9659EE8F4F374988B14DB488DE9819931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57A34FA7A14D48428E9CBD74BC89E20B1">
    <w:name w:val="57A34FA7A14D48428E9CBD74BC89E20B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C5A2EE3A0BD84C0891152D4BF6637B861">
    <w:name w:val="C5A2EE3A0BD84C0891152D4BF6637B86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7CA033E0E5BC418FB9238F364F3A4B9E1">
    <w:name w:val="7CA033E0E5BC418FB9238F364F3A4B9E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FD28E06A8CE247618226545FC58328851">
    <w:name w:val="FD28E06A8CE247618226545FC5832885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12C76F8D612E4839B3D0723F5DA68EBB1">
    <w:name w:val="12C76F8D612E4839B3D0723F5DA68EBB1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49BFD3294ABD4C5AB7CD7DA76852092A1">
    <w:name w:val="49BFD3294ABD4C5AB7CD7DA76852092A1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9833B95F30774B2B8D7A2B5C1AC397CD1">
    <w:name w:val="9833B95F30774B2B8D7A2B5C1AC397CD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DF187F17FD4346958DC8D34BDD2E972C">
    <w:name w:val="DF187F17FD4346958DC8D34BDD2E972C"/>
    <w:rsid w:val="003E4E1C"/>
  </w:style>
  <w:style w:type="paragraph" w:customStyle="1" w:styleId="AA6ECF52A5A346AD95453E9B99B06869">
    <w:name w:val="AA6ECF52A5A346AD95453E9B99B06869"/>
    <w:rsid w:val="003E4E1C"/>
  </w:style>
  <w:style w:type="paragraph" w:customStyle="1" w:styleId="434D674946114B0F8C506736607D81D0">
    <w:name w:val="434D674946114B0F8C506736607D81D0"/>
    <w:rsid w:val="003E4E1C"/>
  </w:style>
  <w:style w:type="paragraph" w:customStyle="1" w:styleId="DD1A777AC273476490EB56AD7B86A52A">
    <w:name w:val="DD1A777AC273476490EB56AD7B86A52A"/>
    <w:rsid w:val="003E4E1C"/>
  </w:style>
  <w:style w:type="paragraph" w:customStyle="1" w:styleId="3FF2E8DA99CC46CEB7DE90632D554AC7">
    <w:name w:val="3FF2E8DA99CC46CEB7DE90632D554AC7"/>
    <w:rsid w:val="003E4E1C"/>
  </w:style>
  <w:style w:type="paragraph" w:customStyle="1" w:styleId="9944382DB26D422893D161A3D75753E1">
    <w:name w:val="9944382DB26D422893D161A3D75753E1"/>
    <w:rsid w:val="003E4E1C"/>
  </w:style>
  <w:style w:type="paragraph" w:customStyle="1" w:styleId="24F07C001580475D97C69DD504C936BF">
    <w:name w:val="24F07C001580475D97C69DD504C936BF"/>
    <w:rsid w:val="003E4E1C"/>
  </w:style>
  <w:style w:type="paragraph" w:customStyle="1" w:styleId="33CC5BC8CD0D4B0A874C3355D4F9307D">
    <w:name w:val="33CC5BC8CD0D4B0A874C3355D4F9307D"/>
    <w:rsid w:val="003E4E1C"/>
  </w:style>
  <w:style w:type="paragraph" w:customStyle="1" w:styleId="9297409847BD4D00BB4C8B9EFF819540">
    <w:name w:val="9297409847BD4D00BB4C8B9EFF819540"/>
    <w:rsid w:val="003E4E1C"/>
  </w:style>
  <w:style w:type="paragraph" w:customStyle="1" w:styleId="9A238F59A8F6414C8CD78A42DA3D482D">
    <w:name w:val="9A238F59A8F6414C8CD78A42DA3D482D"/>
    <w:rsid w:val="003E4E1C"/>
  </w:style>
  <w:style w:type="paragraph" w:customStyle="1" w:styleId="A711EF0A12994FC08C0A8FCED3B2BAF1">
    <w:name w:val="A711EF0A12994FC08C0A8FCED3B2BAF1"/>
    <w:rsid w:val="003E4E1C"/>
  </w:style>
  <w:style w:type="paragraph" w:customStyle="1" w:styleId="2E567665EC614281A0BCD239CE0C44FD">
    <w:name w:val="2E567665EC614281A0BCD239CE0C44FD"/>
    <w:rsid w:val="003E4E1C"/>
  </w:style>
  <w:style w:type="paragraph" w:customStyle="1" w:styleId="22C7DCC32ACB46E6AA490221ED179E88">
    <w:name w:val="22C7DCC32ACB46E6AA490221ED179E88"/>
    <w:rsid w:val="003E4E1C"/>
  </w:style>
  <w:style w:type="paragraph" w:customStyle="1" w:styleId="429B76D41F81494EA7BB1F3A399EE572">
    <w:name w:val="429B76D41F81494EA7BB1F3A399EE572"/>
    <w:rsid w:val="003E4E1C"/>
  </w:style>
  <w:style w:type="paragraph" w:customStyle="1" w:styleId="23C31DFED4C14D539FD8DC7F9FCA456D">
    <w:name w:val="23C31DFED4C14D539FD8DC7F9FCA456D"/>
    <w:rsid w:val="003E4E1C"/>
  </w:style>
  <w:style w:type="paragraph" w:customStyle="1" w:styleId="555B9D8AB29049FEBD9A6FCDC7829397">
    <w:name w:val="555B9D8AB29049FEBD9A6FCDC7829397"/>
    <w:rsid w:val="003E4E1C"/>
  </w:style>
  <w:style w:type="paragraph" w:customStyle="1" w:styleId="0F6EF194540B47A6802C45BD0CC8D810">
    <w:name w:val="0F6EF194540B47A6802C45BD0CC8D810"/>
    <w:rsid w:val="003E4E1C"/>
  </w:style>
  <w:style w:type="paragraph" w:customStyle="1" w:styleId="E71079149DD44E128F855E5818CFD902">
    <w:name w:val="E71079149DD44E128F855E5818CFD902"/>
    <w:rsid w:val="003E4E1C"/>
  </w:style>
  <w:style w:type="paragraph" w:customStyle="1" w:styleId="35148C5091114A578BA9F5A538DC4E79">
    <w:name w:val="35148C5091114A578BA9F5A538DC4E79"/>
    <w:rsid w:val="003E4E1C"/>
  </w:style>
  <w:style w:type="paragraph" w:customStyle="1" w:styleId="C49F56630F7B463782720330508D8444">
    <w:name w:val="C49F56630F7B463782720330508D8444"/>
    <w:rsid w:val="003E4E1C"/>
  </w:style>
  <w:style w:type="paragraph" w:customStyle="1" w:styleId="FAED74EF32474681B7AFA12E15A978AD">
    <w:name w:val="FAED74EF32474681B7AFA12E15A978AD"/>
    <w:rsid w:val="003E4E1C"/>
  </w:style>
  <w:style w:type="paragraph" w:customStyle="1" w:styleId="ED5529A746B842499F0D4CD327C2E264">
    <w:name w:val="ED5529A746B842499F0D4CD327C2E264"/>
    <w:rsid w:val="003E4E1C"/>
    <w:pPr>
      <w:widowControl w:val="0"/>
      <w:suppressLineNumbers/>
      <w:suppressAutoHyphens/>
      <w:spacing w:after="0" w:line="100" w:lineRule="atLeast"/>
      <w:textAlignment w:val="center"/>
    </w:pPr>
    <w:rPr>
      <w:rFonts w:ascii="Arial" w:eastAsia="SimSun" w:hAnsi="Arial" w:cs="Mangal"/>
      <w:color w:val="3F3A38"/>
      <w:spacing w:val="-6"/>
      <w:sz w:val="18"/>
      <w:szCs w:val="18"/>
      <w:lang w:val="en-GB" w:eastAsia="zh-CN" w:bidi="hi-IN"/>
    </w:rPr>
  </w:style>
  <w:style w:type="paragraph" w:customStyle="1" w:styleId="C11537D26ADE4B838E24328E78F8DE292">
    <w:name w:val="C11537D26ADE4B838E24328E78F8DE29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23C31DFED4C14D539FD8DC7F9FCA456D1">
    <w:name w:val="23C31DFED4C14D539FD8DC7F9FCA456D1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2E567665EC614281A0BCD239CE0C44FD1">
    <w:name w:val="2E567665EC614281A0BCD239CE0C44FD1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D24E5788FFCC46E2BA8F06927F5B6CE92">
    <w:name w:val="D24E5788FFCC46E2BA8F06927F5B6CE9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C170A395EA7B4205B70B4E20F09368B62">
    <w:name w:val="C170A395EA7B4205B70B4E20F09368B6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CA1F3644BCEE44FC8899E72780A298382">
    <w:name w:val="CA1F3644BCEE44FC8899E72780A298382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F14943A82BCF4EDAA45FE338AAD4220B2">
    <w:name w:val="F14943A82BCF4EDAA45FE338AAD4220B2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D9DCCF49D58345A0B2060805BFE9AB102">
    <w:name w:val="D9DCCF49D58345A0B2060805BFE9AB102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93AD5217415482AB21662695EC95C4D2">
    <w:name w:val="C93AD5217415482AB21662695EC95C4D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0F2F718573AC474FA053D76141B5A9432">
    <w:name w:val="0F2F718573AC474FA053D76141B5A943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0F6EF194540B47A6802C45BD0CC8D8101">
    <w:name w:val="0F6EF194540B47A6802C45BD0CC8D8101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35148C5091114A578BA9F5A538DC4E791">
    <w:name w:val="35148C5091114A578BA9F5A538DC4E791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FAED74EF32474681B7AFA12E15A978AD1">
    <w:name w:val="FAED74EF32474681B7AFA12E15A978AD1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0FEAED7C80F446A58B5E7073728216552">
    <w:name w:val="0FEAED7C80F446A58B5E707372821655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D82799ECD0D1474495C44FB7CF2030A22">
    <w:name w:val="D82799ECD0D1474495C44FB7CF2030A2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785747EA4E264DE89521250E17CB68E02">
    <w:name w:val="785747EA4E264DE89521250E17CB68E02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9E4996EB3BA6465C91B0781F716AD9602">
    <w:name w:val="9E4996EB3BA6465C91B0781F716AD9602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4533F01CD038400CB848A69336FFED2D2">
    <w:name w:val="4533F01CD038400CB848A69336FFED2D2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8AA67A9C11C748C1A45A10F3674C3ECF2">
    <w:name w:val="8AA67A9C11C748C1A45A10F3674C3ECF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A9B56F7BA9CF4419B27150F087CBA2282">
    <w:name w:val="A9B56F7BA9CF4419B27150F087CBA228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E63A4C49F088483AB087F4703C0DDC802">
    <w:name w:val="E63A4C49F088483AB087F4703C0DDC802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92D06F5F9E444351B86E94A64BD02AB12">
    <w:name w:val="92D06F5F9E444351B86E94A64BD02AB12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5E8DA76FFE814F539C5C3A303E57F4722">
    <w:name w:val="5E8DA76FFE814F539C5C3A303E57F4722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AA6121D0C1C41AB80D23783D18D9FA42">
    <w:name w:val="EAA6121D0C1C41AB80D23783D18D9FA4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C77F24E576DA442B891372544F0280DD2">
    <w:name w:val="C77F24E576DA442B891372544F0280DD2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07FC4293D1D145A69BE95BA2BE3D119F2">
    <w:name w:val="07FC4293D1D145A69BE95BA2BE3D119F2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E5202D17983445EA8A5AC05F8FAA3E472">
    <w:name w:val="E5202D17983445EA8A5AC05F8FAA3E472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6033D20A384E40DAB55B882FDC733F8C2">
    <w:name w:val="6033D20A384E40DAB55B882FDC733F8C2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DE08247C6B674980A2424215D1E75EBB2">
    <w:name w:val="DE08247C6B674980A2424215D1E75EBB2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D2245B74FFD43A5ABA101B0B81247EC2">
    <w:name w:val="CD2245B74FFD43A5ABA101B0B81247EC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98AB5E9F0AA24283B7B7E4774691D6C02">
    <w:name w:val="98AB5E9F0AA24283B7B7E4774691D6C0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F9E015D36CB465A81149CF961907EE72">
    <w:name w:val="EF9E015D36CB465A81149CF961907EE7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02F59A11551A490891731E8FE1E35F442">
    <w:name w:val="02F59A11551A490891731E8FE1E35F44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FC36639586A54AD0998AED479E0F06172">
    <w:name w:val="FC36639586A54AD0998AED479E0F0617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0100FEFF68B4116A21A6542D0F9AC1A2">
    <w:name w:val="B0100FEFF68B4116A21A6542D0F9AC1A2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8F01C03C7B74463FBD681EB2D0A9B36E2">
    <w:name w:val="8F01C03C7B74463FBD681EB2D0A9B36E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601B0232D304E38A0C4828F7D9B82692">
    <w:name w:val="B601B0232D304E38A0C4828F7D9B8269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F563CEB39FC443497DEF0FD1205CD342">
    <w:name w:val="8F563CEB39FC443497DEF0FD1205CD34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A81A30D3D0B4B2E812BE186E31A4DDE2">
    <w:name w:val="8A81A30D3D0B4B2E812BE186E31A4DDE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739AFC81F6A4457ABA986D384BC287FB2">
    <w:name w:val="739AFC81F6A4457ABA986D384BC287FB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441E3F0F0E04898809463A856E906F52">
    <w:name w:val="E441E3F0F0E04898809463A856E906F52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31942B8298494C318F7087A3327E9D4C2">
    <w:name w:val="31942B8298494C318F7087A3327E9D4C2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BF2F794E5A9D46B3899A706FF490B9C52">
    <w:name w:val="BF2F794E5A9D46B3899A706FF490B9C5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3BA9520247442728BA86E59920C41962">
    <w:name w:val="83BA9520247442728BA86E59920C4196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65C725EE2D9F4234854AF45D80602F672">
    <w:name w:val="65C725EE2D9F4234854AF45D80602F67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D269D37F36824548B2CA924A59301A5F2">
    <w:name w:val="D269D37F36824548B2CA924A59301A5F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AA49AE10928648D89E1E91AA607AFB872">
    <w:name w:val="AA49AE10928648D89E1E91AA607AFB87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82642BD89A740B78BC1A8B3FC46A2BA2">
    <w:name w:val="582642BD89A740B78BC1A8B3FC46A2BA2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E438D8D404D421DADAE2F76BEB47B0D2">
    <w:name w:val="5E438D8D404D421DADAE2F76BEB47B0D2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41770FC9528474DA5829134525C80562">
    <w:name w:val="E41770FC9528474DA5829134525C8056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635E3D9B16424FB282A1C16A855981D82">
    <w:name w:val="635E3D9B16424FB282A1C16A855981D8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396B8410B5004D93A9299789133BE52C2">
    <w:name w:val="396B8410B5004D93A9299789133BE52C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A46D4729988E45CFBCAB7A8C17ABD5862">
    <w:name w:val="A46D4729988E45CFBCAB7A8C17ABD586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98866A3518C45BAB2C1A3D8CC311BAD2">
    <w:name w:val="B98866A3518C45BAB2C1A3D8CC311BAD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32C411DCDF044E9AB424184BA47B59F2">
    <w:name w:val="532C411DCDF044E9AB424184BA47B59F2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542833EC62F4C46AA00FF421CE411D12">
    <w:name w:val="B542833EC62F4C46AA00FF421CE411D12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EBACC36E5074EBF8B4F6701CD31E9E72">
    <w:name w:val="CEBACC36E5074EBF8B4F6701CD31E9E7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0D8FBC9123141AD9DF7CAB2653B79EB2">
    <w:name w:val="E0D8FBC9123141AD9DF7CAB2653B79EB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72A4114D8DD496082AB7F22178FB0E32">
    <w:name w:val="872A4114D8DD496082AB7F22178FB0E3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AA971C778ED04469A7DDE90B18AF395D2">
    <w:name w:val="AA971C778ED04469A7DDE90B18AF395D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1BE9CB124114637B24758732A8952072">
    <w:name w:val="51BE9CB124114637B24758732A895207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068720F0A1ED4BF7AB73B18FA15A88842">
    <w:name w:val="068720F0A1ED4BF7AB73B18FA15A88842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9659EE8F4F374988B14DB488DE9819932">
    <w:name w:val="9659EE8F4F374988B14DB488DE9819932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57A34FA7A14D48428E9CBD74BC89E20B2">
    <w:name w:val="57A34FA7A14D48428E9CBD74BC89E20B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C5A2EE3A0BD84C0891152D4BF6637B862">
    <w:name w:val="C5A2EE3A0BD84C0891152D4BF6637B86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7CA033E0E5BC418FB9238F364F3A4B9E2">
    <w:name w:val="7CA033E0E5BC418FB9238F364F3A4B9E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FD28E06A8CE247618226545FC58328852">
    <w:name w:val="FD28E06A8CE247618226545FC5832885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12C76F8D612E4839B3D0723F5DA68EBB2">
    <w:name w:val="12C76F8D612E4839B3D0723F5DA68EBB2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49BFD3294ABD4C5AB7CD7DA76852092A2">
    <w:name w:val="49BFD3294ABD4C5AB7CD7DA76852092A2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65622A0C5B044546A59E4FE683F06DF3">
    <w:name w:val="65622A0C5B044546A59E4FE683F06DF3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03D8DF6006994E52A695AD0472C6349C">
    <w:name w:val="03D8DF6006994E52A695AD0472C6349C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55771AB9F50456AAFF9D4D43CE7180D">
    <w:name w:val="E55771AB9F50456AAFF9D4D43CE7180D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512D083F0F6E47BAA2C3BB1D3F4F339D">
    <w:name w:val="512D083F0F6E47BAA2C3BB1D3F4F339D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1464B04A82EB42F6B8D0B3D7326C211C">
    <w:name w:val="1464B04A82EB42F6B8D0B3D7326C211C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D8E5B2C6E7D74D289657BD714A09EA14">
    <w:name w:val="D8E5B2C6E7D74D289657BD714A09EA14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E5DCFBE008046FA824964D208277AE3">
    <w:name w:val="CE5DCFBE008046FA824964D208277AE3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85797E3283E4E9EB9FC24C543BFE25F">
    <w:name w:val="E85797E3283E4E9EB9FC24C543BFE25F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9833B95F30774B2B8D7A2B5C1AC397CD2">
    <w:name w:val="9833B95F30774B2B8D7A2B5C1AC397CD2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DD1A777AC273476490EB56AD7B86A52A1">
    <w:name w:val="DD1A777AC273476490EB56AD7B86A52A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33CC5BC8CD0D4B0A874C3355D4F9307D1">
    <w:name w:val="33CC5BC8CD0D4B0A874C3355D4F9307D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9A238F59A8F6414C8CD78A42DA3D482D1">
    <w:name w:val="9A238F59A8F6414C8CD78A42DA3D482D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2846E031427242C3B179DDFBC75128F6">
    <w:name w:val="2846E031427242C3B179DDFBC75128F6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13D2605E47874B91B191686E1E32AA52">
    <w:name w:val="13D2605E47874B91B191686E1E32AA52"/>
    <w:rsid w:val="003E4E1C"/>
    <w:pPr>
      <w:widowControl w:val="0"/>
      <w:suppressLineNumbers/>
      <w:suppressAutoHyphens/>
      <w:spacing w:after="0" w:line="100" w:lineRule="atLeast"/>
      <w:textAlignment w:val="center"/>
    </w:pPr>
    <w:rPr>
      <w:rFonts w:ascii="Arial" w:eastAsia="SimSun" w:hAnsi="Arial" w:cs="Mangal"/>
      <w:color w:val="3F3A38"/>
      <w:spacing w:val="-6"/>
      <w:sz w:val="18"/>
      <w:szCs w:val="18"/>
      <w:lang w:val="en-GB" w:eastAsia="zh-CN" w:bidi="hi-IN"/>
    </w:rPr>
  </w:style>
  <w:style w:type="paragraph" w:customStyle="1" w:styleId="6DDD2F33CE5948EC9CE90AD76F727605">
    <w:name w:val="6DDD2F33CE5948EC9CE90AD76F727605"/>
    <w:rsid w:val="003E4E1C"/>
    <w:pPr>
      <w:widowControl w:val="0"/>
      <w:suppressLineNumbers/>
      <w:suppressAutoHyphens/>
      <w:spacing w:after="0" w:line="100" w:lineRule="atLeast"/>
      <w:textAlignment w:val="center"/>
    </w:pPr>
    <w:rPr>
      <w:rFonts w:ascii="Arial" w:eastAsia="SimSun" w:hAnsi="Arial" w:cs="Mangal"/>
      <w:color w:val="3F3A38"/>
      <w:spacing w:val="-6"/>
      <w:sz w:val="18"/>
      <w:szCs w:val="18"/>
      <w:lang w:val="en-GB" w:eastAsia="zh-CN" w:bidi="hi-IN"/>
    </w:rPr>
  </w:style>
  <w:style w:type="paragraph" w:customStyle="1" w:styleId="4F5C904093D048FCADFE350C0DD0235B">
    <w:name w:val="4F5C904093D048FCADFE350C0DD0235B"/>
    <w:rsid w:val="003E4E1C"/>
    <w:pPr>
      <w:widowControl w:val="0"/>
      <w:suppressLineNumbers/>
      <w:suppressAutoHyphens/>
      <w:spacing w:after="0" w:line="100" w:lineRule="atLeast"/>
      <w:textAlignment w:val="center"/>
    </w:pPr>
    <w:rPr>
      <w:rFonts w:ascii="Arial" w:eastAsia="SimSun" w:hAnsi="Arial" w:cs="Mangal"/>
      <w:color w:val="3F3A38"/>
      <w:spacing w:val="-6"/>
      <w:sz w:val="18"/>
      <w:szCs w:val="18"/>
      <w:lang w:val="en-GB" w:eastAsia="zh-CN" w:bidi="hi-IN"/>
    </w:rPr>
  </w:style>
  <w:style w:type="paragraph" w:customStyle="1" w:styleId="4CB4495F40EC47B7BFBDA935192D9787">
    <w:name w:val="4CB4495F40EC47B7BFBDA935192D9787"/>
    <w:rsid w:val="003E4E1C"/>
    <w:pPr>
      <w:widowControl w:val="0"/>
      <w:suppressLineNumbers/>
      <w:suppressAutoHyphens/>
      <w:spacing w:after="0" w:line="100" w:lineRule="atLeast"/>
      <w:textAlignment w:val="center"/>
    </w:pPr>
    <w:rPr>
      <w:rFonts w:ascii="Arial" w:eastAsia="SimSun" w:hAnsi="Arial" w:cs="Mangal"/>
      <w:color w:val="3F3A38"/>
      <w:spacing w:val="-6"/>
      <w:sz w:val="18"/>
      <w:szCs w:val="18"/>
      <w:lang w:val="en-GB" w:eastAsia="zh-CN" w:bidi="hi-IN"/>
    </w:rPr>
  </w:style>
  <w:style w:type="paragraph" w:customStyle="1" w:styleId="ED5529A746B842499F0D4CD327C2E2641">
    <w:name w:val="ED5529A746B842499F0D4CD327C2E2641"/>
    <w:rsid w:val="003E4E1C"/>
    <w:pPr>
      <w:widowControl w:val="0"/>
      <w:suppressLineNumbers/>
      <w:suppressAutoHyphens/>
      <w:spacing w:after="0" w:line="100" w:lineRule="atLeast"/>
      <w:textAlignment w:val="center"/>
    </w:pPr>
    <w:rPr>
      <w:rFonts w:ascii="Arial" w:eastAsia="SimSun" w:hAnsi="Arial" w:cs="Mangal"/>
      <w:color w:val="3F3A38"/>
      <w:spacing w:val="-6"/>
      <w:sz w:val="18"/>
      <w:szCs w:val="18"/>
      <w:lang w:val="en-GB" w:eastAsia="zh-CN" w:bidi="hi-IN"/>
    </w:rPr>
  </w:style>
  <w:style w:type="paragraph" w:customStyle="1" w:styleId="C11537D26ADE4B838E24328E78F8DE293">
    <w:name w:val="C11537D26ADE4B838E24328E78F8DE29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23C31DFED4C14D539FD8DC7F9FCA456D2">
    <w:name w:val="23C31DFED4C14D539FD8DC7F9FCA456D2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2E567665EC614281A0BCD239CE0C44FD2">
    <w:name w:val="2E567665EC614281A0BCD239CE0C44FD2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D24E5788FFCC46E2BA8F06927F5B6CE93">
    <w:name w:val="D24E5788FFCC46E2BA8F06927F5B6CE9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C170A395EA7B4205B70B4E20F09368B63">
    <w:name w:val="C170A395EA7B4205B70B4E20F09368B6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CA1F3644BCEE44FC8899E72780A298383">
    <w:name w:val="CA1F3644BCEE44FC8899E72780A298383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F14943A82BCF4EDAA45FE338AAD4220B3">
    <w:name w:val="F14943A82BCF4EDAA45FE338AAD4220B3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D9DCCF49D58345A0B2060805BFE9AB103">
    <w:name w:val="D9DCCF49D58345A0B2060805BFE9AB103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93AD5217415482AB21662695EC95C4D3">
    <w:name w:val="C93AD5217415482AB21662695EC95C4D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0F2F718573AC474FA053D76141B5A9433">
    <w:name w:val="0F2F718573AC474FA053D76141B5A943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0F6EF194540B47A6802C45BD0CC8D8102">
    <w:name w:val="0F6EF194540B47A6802C45BD0CC8D8102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35148C5091114A578BA9F5A538DC4E792">
    <w:name w:val="35148C5091114A578BA9F5A538DC4E792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FAED74EF32474681B7AFA12E15A978AD2">
    <w:name w:val="FAED74EF32474681B7AFA12E15A978AD2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0FEAED7C80F446A58B5E7073728216553">
    <w:name w:val="0FEAED7C80F446A58B5E707372821655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D82799ECD0D1474495C44FB7CF2030A23">
    <w:name w:val="D82799ECD0D1474495C44FB7CF2030A2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785747EA4E264DE89521250E17CB68E03">
    <w:name w:val="785747EA4E264DE89521250E17CB68E03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9E4996EB3BA6465C91B0781F716AD9603">
    <w:name w:val="9E4996EB3BA6465C91B0781F716AD9603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4533F01CD038400CB848A69336FFED2D3">
    <w:name w:val="4533F01CD038400CB848A69336FFED2D3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8AA67A9C11C748C1A45A10F3674C3ECF3">
    <w:name w:val="8AA67A9C11C748C1A45A10F3674C3ECF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A9B56F7BA9CF4419B27150F087CBA2283">
    <w:name w:val="A9B56F7BA9CF4419B27150F087CBA228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E63A4C49F088483AB087F4703C0DDC803">
    <w:name w:val="E63A4C49F088483AB087F4703C0DDC803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92D06F5F9E444351B86E94A64BD02AB13">
    <w:name w:val="92D06F5F9E444351B86E94A64BD02AB13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5E8DA76FFE814F539C5C3A303E57F4723">
    <w:name w:val="5E8DA76FFE814F539C5C3A303E57F4723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AA6121D0C1C41AB80D23783D18D9FA43">
    <w:name w:val="EAA6121D0C1C41AB80D23783D18D9FA4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C77F24E576DA442B891372544F0280DD3">
    <w:name w:val="C77F24E576DA442B891372544F0280DD3"/>
    <w:rsid w:val="003E4E1C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07FC4293D1D145A69BE95BA2BE3D119F3">
    <w:name w:val="07FC4293D1D145A69BE95BA2BE3D119F3"/>
    <w:rsid w:val="003E4E1C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zh-CN" w:bidi="hi-IN"/>
    </w:rPr>
  </w:style>
  <w:style w:type="paragraph" w:customStyle="1" w:styleId="E5202D17983445EA8A5AC05F8FAA3E473">
    <w:name w:val="E5202D17983445EA8A5AC05F8FAA3E473"/>
    <w:rsid w:val="003E4E1C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zh-CN" w:bidi="hi-IN"/>
    </w:rPr>
  </w:style>
  <w:style w:type="paragraph" w:customStyle="1" w:styleId="6033D20A384E40DAB55B882FDC733F8C3">
    <w:name w:val="6033D20A384E40DAB55B882FDC733F8C3"/>
    <w:rsid w:val="003E4E1C"/>
    <w:pPr>
      <w:widowControl w:val="0"/>
      <w:suppressLineNumbers/>
      <w:suppressAutoHyphens/>
      <w:autoSpaceDE w:val="0"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6E418740735F4C2C9DAE42F1DF151D2F">
    <w:name w:val="6E418740735F4C2C9DAE42F1DF151D2F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DE08247C6B674980A2424215D1E75EBB3">
    <w:name w:val="DE08247C6B674980A2424215D1E75EBB3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D2245B74FFD43A5ABA101B0B81247EC3">
    <w:name w:val="CD2245B74FFD43A5ABA101B0B81247EC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98AB5E9F0AA24283B7B7E4774691D6C03">
    <w:name w:val="98AB5E9F0AA24283B7B7E4774691D6C0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F9E015D36CB465A81149CF961907EE73">
    <w:name w:val="EF9E015D36CB465A81149CF961907EE7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02F59A11551A490891731E8FE1E35F443">
    <w:name w:val="02F59A11551A490891731E8FE1E35F44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FC36639586A54AD0998AED479E0F06173">
    <w:name w:val="FC36639586A54AD0998AED479E0F0617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0100FEFF68B4116A21A6542D0F9AC1A3">
    <w:name w:val="B0100FEFF68B4116A21A6542D0F9AC1A3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8F01C03C7B74463FBD681EB2D0A9B36E3">
    <w:name w:val="8F01C03C7B74463FBD681EB2D0A9B36E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601B0232D304E38A0C4828F7D9B82693">
    <w:name w:val="B601B0232D304E38A0C4828F7D9B8269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F563CEB39FC443497DEF0FD1205CD343">
    <w:name w:val="8F563CEB39FC443497DEF0FD1205CD34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A81A30D3D0B4B2E812BE186E31A4DDE3">
    <w:name w:val="8A81A30D3D0B4B2E812BE186E31A4DDE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739AFC81F6A4457ABA986D384BC287FB3">
    <w:name w:val="739AFC81F6A4457ABA986D384BC287FB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441E3F0F0E04898809463A856E906F53">
    <w:name w:val="E441E3F0F0E04898809463A856E906F53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31942B8298494C318F7087A3327E9D4C3">
    <w:name w:val="31942B8298494C318F7087A3327E9D4C3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BF2F794E5A9D46B3899A706FF490B9C53">
    <w:name w:val="BF2F794E5A9D46B3899A706FF490B9C5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3BA9520247442728BA86E59920C41963">
    <w:name w:val="83BA9520247442728BA86E59920C4196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65C725EE2D9F4234854AF45D80602F673">
    <w:name w:val="65C725EE2D9F4234854AF45D80602F67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D269D37F36824548B2CA924A59301A5F3">
    <w:name w:val="D269D37F36824548B2CA924A59301A5F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AA49AE10928648D89E1E91AA607AFB873">
    <w:name w:val="AA49AE10928648D89E1E91AA607AFB87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82642BD89A740B78BC1A8B3FC46A2BA3">
    <w:name w:val="582642BD89A740B78BC1A8B3FC46A2BA3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E438D8D404D421DADAE2F76BEB47B0D3">
    <w:name w:val="5E438D8D404D421DADAE2F76BEB47B0D3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41770FC9528474DA5829134525C80563">
    <w:name w:val="E41770FC9528474DA5829134525C8056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635E3D9B16424FB282A1C16A855981D83">
    <w:name w:val="635E3D9B16424FB282A1C16A855981D8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396B8410B5004D93A9299789133BE52C3">
    <w:name w:val="396B8410B5004D93A9299789133BE52C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A46D4729988E45CFBCAB7A8C17ABD5863">
    <w:name w:val="A46D4729988E45CFBCAB7A8C17ABD586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98866A3518C45BAB2C1A3D8CC311BAD3">
    <w:name w:val="B98866A3518C45BAB2C1A3D8CC311BAD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32C411DCDF044E9AB424184BA47B59F3">
    <w:name w:val="532C411DCDF044E9AB424184BA47B59F3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B542833EC62F4C46AA00FF421CE411D13">
    <w:name w:val="B542833EC62F4C46AA00FF421CE411D13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EBACC36E5074EBF8B4F6701CD31E9E73">
    <w:name w:val="CEBACC36E5074EBF8B4F6701CD31E9E7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0D8FBC9123141AD9DF7CAB2653B79EB3">
    <w:name w:val="E0D8FBC9123141AD9DF7CAB2653B79EB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872A4114D8DD496082AB7F22178FB0E33">
    <w:name w:val="872A4114D8DD496082AB7F22178FB0E3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AA971C778ED04469A7DDE90B18AF395D3">
    <w:name w:val="AA971C778ED04469A7DDE90B18AF395D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51BE9CB124114637B24758732A8952073">
    <w:name w:val="51BE9CB124114637B24758732A895207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068720F0A1ED4BF7AB73B18FA15A88843">
    <w:name w:val="068720F0A1ED4BF7AB73B18FA15A88843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9659EE8F4F374988B14DB488DE9819933">
    <w:name w:val="9659EE8F4F374988B14DB488DE9819933"/>
    <w:rsid w:val="003E4E1C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57A34FA7A14D48428E9CBD74BC89E20B3">
    <w:name w:val="57A34FA7A14D48428E9CBD74BC89E20B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C5A2EE3A0BD84C0891152D4BF6637B863">
    <w:name w:val="C5A2EE3A0BD84C0891152D4BF6637B86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7CA033E0E5BC418FB9238F364F3A4B9E3">
    <w:name w:val="7CA033E0E5BC418FB9238F364F3A4B9E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FD28E06A8CE247618226545FC58328853">
    <w:name w:val="FD28E06A8CE247618226545FC5832885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12C76F8D612E4839B3D0723F5DA68EBB3">
    <w:name w:val="12C76F8D612E4839B3D0723F5DA68EBB3"/>
    <w:rsid w:val="003E4E1C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49BFD3294ABD4C5AB7CD7DA76852092A3">
    <w:name w:val="49BFD3294ABD4C5AB7CD7DA76852092A3"/>
    <w:rsid w:val="003E4E1C"/>
    <w:pPr>
      <w:widowControl w:val="0"/>
      <w:suppressLineNumbers/>
      <w:suppressAutoHyphens/>
      <w:spacing w:after="0" w:line="100" w:lineRule="atLeast"/>
      <w:ind w:right="283"/>
      <w:jc w:val="center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65622A0C5B044546A59E4FE683F06DF31">
    <w:name w:val="65622A0C5B044546A59E4FE683F06DF3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03D8DF6006994E52A695AD0472C6349C1">
    <w:name w:val="03D8DF6006994E52A695AD0472C6349C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55771AB9F50456AAFF9D4D43CE7180D1">
    <w:name w:val="E55771AB9F50456AAFF9D4D43CE7180D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512D083F0F6E47BAA2C3BB1D3F4F339D1">
    <w:name w:val="512D083F0F6E47BAA2C3BB1D3F4F339D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1464B04A82EB42F6B8D0B3D7326C211C1">
    <w:name w:val="1464B04A82EB42F6B8D0B3D7326C211C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D8E5B2C6E7D74D289657BD714A09EA141">
    <w:name w:val="D8E5B2C6E7D74D289657BD714A09EA14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E5DCFBE008046FA824964D208277AE31">
    <w:name w:val="CE5DCFBE008046FA824964D208277AE3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85797E3283E4E9EB9FC24C543BFE25F1">
    <w:name w:val="E85797E3283E4E9EB9FC24C543BFE25F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9833B95F30774B2B8D7A2B5C1AC397CD3">
    <w:name w:val="9833B95F30774B2B8D7A2B5C1AC397CD3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DD1A777AC273476490EB56AD7B86A52A2">
    <w:name w:val="DD1A777AC273476490EB56AD7B86A52A2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33CC5BC8CD0D4B0A874C3355D4F9307D2">
    <w:name w:val="33CC5BC8CD0D4B0A874C3355D4F9307D2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9A238F59A8F6414C8CD78A42DA3D482D2">
    <w:name w:val="9A238F59A8F6414C8CD78A42DA3D482D2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2846E031427242C3B179DDFBC75128F61">
    <w:name w:val="2846E031427242C3B179DDFBC75128F61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CE1233293B9B4D3E9C5B6DC1DE97F657">
    <w:name w:val="CE1233293B9B4D3E9C5B6DC1DE97F657"/>
    <w:rsid w:val="003E4E1C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3CBF75F5027F4E26BCABA4EFAECE8431">
    <w:name w:val="3CBF75F5027F4E26BCABA4EFAECE8431"/>
    <w:rsid w:val="003E4E1C"/>
  </w:style>
  <w:style w:type="paragraph" w:customStyle="1" w:styleId="DF578EA897FB4144B81755E2AF794E6C">
    <w:name w:val="DF578EA897FB4144B81755E2AF794E6C"/>
    <w:rsid w:val="003E4E1C"/>
  </w:style>
  <w:style w:type="paragraph" w:customStyle="1" w:styleId="1D7FF70655D64174989C6A222917A66F">
    <w:name w:val="1D7FF70655D64174989C6A222917A66F"/>
    <w:rsid w:val="003E4E1C"/>
  </w:style>
  <w:style w:type="paragraph" w:customStyle="1" w:styleId="7D75DAFD48D941149F710DA808363881">
    <w:name w:val="7D75DAFD48D941149F710DA808363881"/>
    <w:rsid w:val="003E4E1C"/>
  </w:style>
  <w:style w:type="paragraph" w:customStyle="1" w:styleId="C8EE19CF94254894A95C1CB22929C4F0">
    <w:name w:val="C8EE19CF94254894A95C1CB22929C4F0"/>
    <w:rsid w:val="003E4E1C"/>
  </w:style>
  <w:style w:type="paragraph" w:customStyle="1" w:styleId="261AEAFCF7CB4998962FBD2F2EE24342">
    <w:name w:val="261AEAFCF7CB4998962FBD2F2EE24342"/>
    <w:rsid w:val="003E4E1C"/>
  </w:style>
  <w:style w:type="paragraph" w:customStyle="1" w:styleId="3FC6E9A74F014A38A4FC4B8B1E7FA82B">
    <w:name w:val="3FC6E9A74F014A38A4FC4B8B1E7FA82B"/>
    <w:rsid w:val="003E4E1C"/>
  </w:style>
  <w:style w:type="paragraph" w:customStyle="1" w:styleId="DD829E342289450EAC1D169E6DB4B846">
    <w:name w:val="DD829E342289450EAC1D169E6DB4B846"/>
    <w:rsid w:val="003E4E1C"/>
  </w:style>
  <w:style w:type="paragraph" w:customStyle="1" w:styleId="81BDB72921074003BDE508C83AF6C87B">
    <w:name w:val="81BDB72921074003BDE508C83AF6C87B"/>
    <w:rsid w:val="003E4E1C"/>
  </w:style>
  <w:style w:type="paragraph" w:customStyle="1" w:styleId="4073ECD8538B4CA883266235879A56BE">
    <w:name w:val="4073ECD8538B4CA883266235879A56BE"/>
    <w:rsid w:val="003E4E1C"/>
  </w:style>
  <w:style w:type="paragraph" w:customStyle="1" w:styleId="3F543D503C424A639DDEFF0E04095F49">
    <w:name w:val="3F543D503C424A639DDEFF0E04095F49"/>
    <w:rsid w:val="003E4E1C"/>
  </w:style>
  <w:style w:type="paragraph" w:customStyle="1" w:styleId="FC6D812DE9F3459495DEFED22537E70F">
    <w:name w:val="FC6D812DE9F3459495DEFED22537E70F"/>
    <w:rsid w:val="003E4E1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12A111-D14E-4EBB-B14F-D2D35054A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CRCD_CVTemplate.dotx</Template>
  <TotalTime>0</TotalTime>
  <Pages>2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 – marina andeva</vt:lpstr>
    </vt:vector>
  </TitlesOfParts>
  <Company>kkostas</Company>
  <LinksUpToDate>false</LinksUpToDate>
  <CharactersWithSpaces>3838</CharactersWithSpaces>
  <SharedDoc>false</SharedDoc>
  <HLinks>
    <vt:vector size="30" baseType="variant">
      <vt:variant>
        <vt:i4>5242908</vt:i4>
      </vt:variant>
      <vt:variant>
        <vt:i4>12</vt:i4>
      </vt:variant>
      <vt:variant>
        <vt:i4>0</vt:i4>
      </vt:variant>
      <vt:variant>
        <vt:i4>5</vt:i4>
      </vt:variant>
      <vt:variant>
        <vt:lpwstr>http://www.iuies.org/</vt:lpwstr>
      </vt:variant>
      <vt:variant>
        <vt:lpwstr/>
      </vt:variant>
      <vt:variant>
        <vt:i4>7405684</vt:i4>
      </vt:variant>
      <vt:variant>
        <vt:i4>9</vt:i4>
      </vt:variant>
      <vt:variant>
        <vt:i4>0</vt:i4>
      </vt:variant>
      <vt:variant>
        <vt:i4>5</vt:i4>
      </vt:variant>
      <vt:variant>
        <vt:lpwstr>http://isig.it/</vt:lpwstr>
      </vt:variant>
      <vt:variant>
        <vt:lpwstr/>
      </vt:variant>
      <vt:variant>
        <vt:i4>2293817</vt:i4>
      </vt:variant>
      <vt:variant>
        <vt:i4>6</vt:i4>
      </vt:variant>
      <vt:variant>
        <vt:i4>0</vt:i4>
      </vt:variant>
      <vt:variant>
        <vt:i4>5</vt:i4>
      </vt:variant>
      <vt:variant>
        <vt:lpwstr>http://www.euba.edu.mk/</vt:lpwstr>
      </vt:variant>
      <vt:variant>
        <vt:lpwstr/>
      </vt:variant>
      <vt:variant>
        <vt:i4>3801211</vt:i4>
      </vt:variant>
      <vt:variant>
        <vt:i4>3</vt:i4>
      </vt:variant>
      <vt:variant>
        <vt:i4>0</vt:i4>
      </vt:variant>
      <vt:variant>
        <vt:i4>5</vt:i4>
      </vt:variant>
      <vt:variant>
        <vt:lpwstr>http://mcet.org.mk/</vt:lpwstr>
      </vt:variant>
      <vt:variant>
        <vt:lpwstr/>
      </vt:variant>
      <vt:variant>
        <vt:i4>3145828</vt:i4>
      </vt:variant>
      <vt:variant>
        <vt:i4>0</vt:i4>
      </vt:variant>
      <vt:variant>
        <vt:i4>0</vt:i4>
      </vt:variant>
      <vt:variant>
        <vt:i4>5</vt:i4>
      </vt:variant>
      <vt:variant>
        <vt:lpwstr>http://centercbcd.org/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– marina andeva</dc:title>
  <dc:subject>Europass CV</dc:subject>
  <dc:creator>Marina Andeva</dc:creator>
  <cp:keywords>Europass, CV, Cedefop</cp:keywords>
  <cp:lastModifiedBy>Marina Andeva</cp:lastModifiedBy>
  <cp:revision>2</cp:revision>
  <dcterms:created xsi:type="dcterms:W3CDTF">2014-12-07T22:05:00Z</dcterms:created>
  <dcterms:modified xsi:type="dcterms:W3CDTF">2014-12-07T22:05:00Z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Cedefop Europass Team</vt:lpwstr>
  </property>
  <property fmtid="{D5CDD505-2E9C-101B-9397-08002B2CF9AE}" pid="3" name="Owner">
    <vt:lpwstr>Cedefop Europass Team</vt:lpwstr>
  </property>
</Properties>
</file>